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F1AB" w14:textId="77777777" w:rsidR="00823089" w:rsidRPr="00186222" w:rsidRDefault="00823089" w:rsidP="007A7977">
      <w:pPr>
        <w:tabs>
          <w:tab w:val="left" w:pos="567"/>
        </w:tabs>
        <w:jc w:val="right"/>
        <w:rPr>
          <w:rFonts w:asciiTheme="minorHAnsi" w:hAnsiTheme="minorHAnsi"/>
          <w:sz w:val="20"/>
        </w:rPr>
      </w:pPr>
    </w:p>
    <w:bookmarkStart w:id="0" w:name="_Hlk137569618"/>
    <w:p w14:paraId="066A2A7B" w14:textId="77777777" w:rsidR="00F01615" w:rsidRPr="00186222" w:rsidRDefault="00F01615" w:rsidP="00F01615">
      <w:pPr>
        <w:pStyle w:val="Header"/>
        <w:ind w:left="-567"/>
        <w:rPr>
          <w:sz w:val="20"/>
        </w:rPr>
      </w:pPr>
      <w:r w:rsidRPr="0018622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6D1DE9" wp14:editId="7B214730">
                <wp:simplePos x="0" y="0"/>
                <wp:positionH relativeFrom="column">
                  <wp:posOffset>4204970</wp:posOffset>
                </wp:positionH>
                <wp:positionV relativeFrom="paragraph">
                  <wp:posOffset>74930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D8F8A" w14:textId="77777777" w:rsidR="00F01615" w:rsidRPr="002A162D" w:rsidRDefault="00F01615" w:rsidP="00F01615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Ειδικά Προγράμματα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D1D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1pt;margin-top:5.9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DQBe1DgAAAACwEAAA8AAAAAAAAAAAAAAAAAfAQAAGRycy9kb3du&#10;cmV2LnhtbFBLBQYAAAAABAAEAPMAAACJBQAAAAA=&#10;" stroked="f">
                <v:textbox>
                  <w:txbxContent>
                    <w:p w14:paraId="106D8F8A" w14:textId="77777777" w:rsidR="00F01615" w:rsidRPr="002A162D" w:rsidRDefault="00F01615" w:rsidP="00F01615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Ειδικά Προγράμματα</w:t>
                      </w:r>
                    </w:p>
                  </w:txbxContent>
                </v:textbox>
              </v:shape>
            </w:pict>
          </mc:Fallback>
        </mc:AlternateContent>
      </w:r>
      <w:r w:rsidRPr="0018622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B4EA95" wp14:editId="25983092">
                <wp:simplePos x="0" y="0"/>
                <wp:positionH relativeFrom="column">
                  <wp:posOffset>4083050</wp:posOffset>
                </wp:positionH>
                <wp:positionV relativeFrom="paragraph">
                  <wp:posOffset>76200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0357CCF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5pt,6pt" to="321.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" strokecolor="#211d70" strokeweight="1.5pt">
                <v:shadow on="t" color="black" opacity="24903f" origin=",.5" offset="0,.55556mm"/>
              </v:line>
            </w:pict>
          </mc:Fallback>
        </mc:AlternateContent>
      </w:r>
      <w:r w:rsidRPr="00186222">
        <w:rPr>
          <w:noProof/>
          <w:sz w:val="20"/>
        </w:rPr>
        <w:t xml:space="preserve">  </w:t>
      </w:r>
      <w:r w:rsidRPr="00186222">
        <w:rPr>
          <w:noProof/>
          <w:sz w:val="20"/>
        </w:rPr>
        <w:drawing>
          <wp:inline distT="0" distB="0" distL="0" distR="0" wp14:anchorId="5A8C0DBB" wp14:editId="49F79DB8">
            <wp:extent cx="2791675" cy="933450"/>
            <wp:effectExtent l="0" t="0" r="8890" b="0"/>
            <wp:docPr id="13" name="Picture 13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22" cy="93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C5FBD" w14:textId="77777777" w:rsidR="00F01615" w:rsidRPr="00186222" w:rsidRDefault="00F01615" w:rsidP="00E360C0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5421B232" w14:textId="77777777" w:rsidR="00F01615" w:rsidRPr="00186222" w:rsidRDefault="00F01615" w:rsidP="00E360C0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2BBE0E85" w14:textId="09EFAFAD" w:rsidR="00577D56" w:rsidRDefault="00C81FA2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17</w:t>
      </w:r>
      <w:r w:rsidR="006B1BE7">
        <w:rPr>
          <w:rFonts w:ascii="Century Gothic" w:hAnsi="Century Gothic"/>
          <w:sz w:val="20"/>
        </w:rPr>
        <w:t xml:space="preserve"> Ιουνίου</w:t>
      </w:r>
      <w:r w:rsidR="00577D56">
        <w:rPr>
          <w:rFonts w:ascii="Century Gothic" w:hAnsi="Century Gothic"/>
          <w:sz w:val="20"/>
        </w:rPr>
        <w:t xml:space="preserve"> 202</w:t>
      </w:r>
      <w:r w:rsidR="000E48C7">
        <w:rPr>
          <w:rFonts w:ascii="Century Gothic" w:hAnsi="Century Gothic"/>
          <w:sz w:val="20"/>
        </w:rPr>
        <w:t>6</w:t>
      </w:r>
    </w:p>
    <w:p w14:paraId="353FBC70" w14:textId="77777777" w:rsidR="00577D56" w:rsidRDefault="00577D56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692CF066" w14:textId="77777777" w:rsidR="00577D56" w:rsidRDefault="00577D56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7C0F5F7A" w14:textId="77777777" w:rsidR="00E360C0" w:rsidRPr="00577D56" w:rsidRDefault="00E360C0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bookmarkStart w:id="1" w:name="_Hlk200630798"/>
      <w:r w:rsidRPr="00577D56">
        <w:rPr>
          <w:rFonts w:ascii="Century Gothic" w:hAnsi="Century Gothic"/>
          <w:sz w:val="22"/>
          <w:szCs w:val="22"/>
        </w:rPr>
        <w:t>Αγαπητοί γονείς,</w:t>
      </w:r>
    </w:p>
    <w:p w14:paraId="74CED722" w14:textId="77777777" w:rsidR="00E360C0" w:rsidRPr="00577D56" w:rsidRDefault="00E360C0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3E203175" w14:textId="2FAAB66D" w:rsidR="0089603F" w:rsidRPr="00577D56" w:rsidRDefault="0089603F" w:rsidP="00903436">
      <w:pPr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Με μεγάλη χαρά τη </w:t>
      </w:r>
      <w:r w:rsidR="00C81FA2">
        <w:rPr>
          <w:rFonts w:ascii="Century Gothic" w:hAnsi="Century Gothic"/>
          <w:b/>
          <w:sz w:val="22"/>
          <w:szCs w:val="22"/>
        </w:rPr>
        <w:t>Δευτέρα</w:t>
      </w:r>
      <w:r w:rsidRPr="00577D56">
        <w:rPr>
          <w:rFonts w:ascii="Century Gothic" w:hAnsi="Century Gothic"/>
          <w:b/>
          <w:sz w:val="22"/>
          <w:szCs w:val="22"/>
        </w:rPr>
        <w:t xml:space="preserve">, </w:t>
      </w:r>
      <w:r w:rsidR="00C81FA2">
        <w:rPr>
          <w:rFonts w:ascii="Century Gothic" w:hAnsi="Century Gothic"/>
          <w:b/>
          <w:sz w:val="22"/>
          <w:szCs w:val="22"/>
        </w:rPr>
        <w:t>22</w:t>
      </w:r>
      <w:r w:rsidRPr="00577D56">
        <w:rPr>
          <w:rFonts w:ascii="Century Gothic" w:hAnsi="Century Gothic"/>
          <w:b/>
          <w:sz w:val="22"/>
          <w:szCs w:val="22"/>
        </w:rPr>
        <w:t xml:space="preserve"> Ιουνίου</w:t>
      </w:r>
      <w:r w:rsidRPr="00577D56">
        <w:rPr>
          <w:rFonts w:ascii="Century Gothic" w:hAnsi="Century Gothic"/>
          <w:sz w:val="22"/>
          <w:szCs w:val="22"/>
        </w:rPr>
        <w:t xml:space="preserve"> θα υποδεχθούμε τα παιδιά </w:t>
      </w:r>
      <w:r w:rsidR="000E0EA8">
        <w:rPr>
          <w:rFonts w:ascii="Century Gothic" w:hAnsi="Century Gothic"/>
          <w:sz w:val="22"/>
          <w:szCs w:val="22"/>
        </w:rPr>
        <w:t xml:space="preserve">στο </w:t>
      </w:r>
      <w:r w:rsidR="000E0EA8">
        <w:rPr>
          <w:rFonts w:ascii="Century Gothic" w:hAnsi="Century Gothic"/>
          <w:sz w:val="22"/>
          <w:szCs w:val="22"/>
          <w:lang w:val="en-US"/>
        </w:rPr>
        <w:t>Summer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  <w:lang w:val="en-US"/>
        </w:rPr>
        <w:t>School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48C7">
        <w:rPr>
          <w:rFonts w:ascii="Century Gothic" w:hAnsi="Century Gothic"/>
          <w:sz w:val="22"/>
          <w:szCs w:val="22"/>
        </w:rPr>
        <w:t>2026</w:t>
      </w:r>
      <w:r w:rsidR="009D7BDF">
        <w:rPr>
          <w:rFonts w:ascii="Century Gothic" w:hAnsi="Century Gothic"/>
          <w:sz w:val="22"/>
          <w:szCs w:val="22"/>
        </w:rPr>
        <w:t xml:space="preserve"> στο </w:t>
      </w:r>
      <w:r w:rsidR="009D7BDF">
        <w:rPr>
          <w:rFonts w:ascii="Century Gothic" w:hAnsi="Century Gothic"/>
          <w:sz w:val="22"/>
          <w:szCs w:val="22"/>
          <w:lang w:val="en-US"/>
        </w:rPr>
        <w:t>campus</w:t>
      </w:r>
      <w:r w:rsidR="009D7BDF">
        <w:rPr>
          <w:rFonts w:ascii="Century Gothic" w:hAnsi="Century Gothic"/>
          <w:sz w:val="22"/>
          <w:szCs w:val="22"/>
        </w:rPr>
        <w:t xml:space="preserve"> </w:t>
      </w:r>
      <w:r w:rsidR="00C81FA2">
        <w:rPr>
          <w:rFonts w:ascii="Century Gothic" w:hAnsi="Century Gothic"/>
          <w:sz w:val="22"/>
          <w:szCs w:val="22"/>
        </w:rPr>
        <w:t>του Ψυχικού</w:t>
      </w:r>
      <w:r w:rsidRPr="00577D56">
        <w:rPr>
          <w:rFonts w:ascii="Century Gothic" w:hAnsi="Century Gothic"/>
          <w:sz w:val="22"/>
          <w:szCs w:val="22"/>
        </w:rPr>
        <w:t xml:space="preserve">. </w:t>
      </w:r>
    </w:p>
    <w:p w14:paraId="741623F3" w14:textId="77777777" w:rsidR="0089603F" w:rsidRPr="00577D56" w:rsidRDefault="0089603F" w:rsidP="00903436">
      <w:pPr>
        <w:jc w:val="both"/>
        <w:rPr>
          <w:rFonts w:ascii="Century Gothic" w:hAnsi="Century Gothic"/>
          <w:sz w:val="22"/>
          <w:szCs w:val="22"/>
        </w:rPr>
      </w:pPr>
    </w:p>
    <w:p w14:paraId="106E284D" w14:textId="7CFD3288" w:rsidR="00BA42CE" w:rsidRPr="00C81FA2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bookmarkStart w:id="2" w:name="_Hlk232581718"/>
      <w:r w:rsidRPr="00577D56">
        <w:rPr>
          <w:rFonts w:ascii="Century Gothic" w:hAnsi="Century Gothic"/>
          <w:sz w:val="22"/>
          <w:szCs w:val="22"/>
        </w:rPr>
        <w:t xml:space="preserve">Θα βρείτε όλες τις πληροφορίες για </w:t>
      </w:r>
      <w:r w:rsidR="00C81FA2">
        <w:rPr>
          <w:rFonts w:ascii="Century Gothic" w:hAnsi="Century Gothic"/>
          <w:sz w:val="22"/>
          <w:szCs w:val="22"/>
        </w:rPr>
        <w:t>τ</w:t>
      </w:r>
      <w:r w:rsidR="000E0EA8">
        <w:rPr>
          <w:rFonts w:ascii="Century Gothic" w:hAnsi="Century Gothic"/>
          <w:sz w:val="22"/>
          <w:szCs w:val="22"/>
          <w:lang w:val="en-US"/>
        </w:rPr>
        <w:t>o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  <w:lang w:val="en-US"/>
        </w:rPr>
        <w:t>Summer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  <w:lang w:val="en-US"/>
        </w:rPr>
        <w:t>School</w:t>
      </w:r>
      <w:r w:rsidR="00C81FA2" w:rsidRPr="00C81FA2">
        <w:rPr>
          <w:rFonts w:ascii="Century Gothic" w:hAnsi="Century Gothic"/>
          <w:sz w:val="22"/>
          <w:szCs w:val="22"/>
        </w:rPr>
        <w:t xml:space="preserve"> </w:t>
      </w:r>
      <w:hyperlink r:id="rId8" w:history="1">
        <w:r w:rsidR="00C81FA2" w:rsidRPr="00C81FA2">
          <w:rPr>
            <w:rStyle w:val="Hyperlink"/>
            <w:rFonts w:ascii="Century Gothic" w:hAnsi="Century Gothic"/>
            <w:sz w:val="22"/>
            <w:szCs w:val="22"/>
          </w:rPr>
          <w:t>εδώ</w:t>
        </w:r>
      </w:hyperlink>
    </w:p>
    <w:bookmarkEnd w:id="2"/>
    <w:p w14:paraId="6D0CD1BC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1FD7093E" w14:textId="71F669BB" w:rsidR="00C57830" w:rsidRDefault="00F763C8" w:rsidP="00903436">
      <w:pPr>
        <w:tabs>
          <w:tab w:val="left" w:pos="567"/>
        </w:tabs>
        <w:jc w:val="both"/>
        <w:rPr>
          <w:rFonts w:ascii="Century Gothic" w:hAnsi="Century Gothic"/>
          <w:b/>
          <w:sz w:val="22"/>
          <w:szCs w:val="22"/>
        </w:rPr>
      </w:pPr>
      <w:r w:rsidRPr="00577D56">
        <w:rPr>
          <w:rFonts w:ascii="Century Gothic" w:hAnsi="Century Gothic"/>
          <w:b/>
          <w:sz w:val="22"/>
          <w:szCs w:val="22"/>
        </w:rPr>
        <w:t>Ώρες λειτουργίας</w:t>
      </w:r>
    </w:p>
    <w:p w14:paraId="15433089" w14:textId="77777777" w:rsidR="002378BC" w:rsidRPr="00577D56" w:rsidRDefault="002378BC" w:rsidP="00903436">
      <w:pPr>
        <w:tabs>
          <w:tab w:val="left" w:pos="567"/>
        </w:tabs>
        <w:jc w:val="both"/>
        <w:rPr>
          <w:rFonts w:ascii="Century Gothic" w:hAnsi="Century Gothic"/>
          <w:b/>
          <w:sz w:val="22"/>
          <w:szCs w:val="22"/>
        </w:rPr>
      </w:pPr>
    </w:p>
    <w:p w14:paraId="178A5163" w14:textId="765DF214" w:rsidR="00F763C8" w:rsidRPr="00577D56" w:rsidRDefault="00C81FA2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Προσέλευση</w:t>
      </w:r>
      <w:r w:rsidR="00F763C8" w:rsidRPr="00577D56">
        <w:rPr>
          <w:rFonts w:ascii="Century Gothic" w:hAnsi="Century Gothic"/>
          <w:sz w:val="22"/>
          <w:szCs w:val="22"/>
        </w:rPr>
        <w:t xml:space="preserve"> στο </w:t>
      </w:r>
      <w:r w:rsidR="00F763C8" w:rsidRPr="00577D56">
        <w:rPr>
          <w:rFonts w:ascii="Century Gothic" w:hAnsi="Century Gothic"/>
          <w:sz w:val="22"/>
          <w:szCs w:val="22"/>
          <w:lang w:val="en-US"/>
        </w:rPr>
        <w:t>campus</w:t>
      </w:r>
      <w:r w:rsidR="00F763C8" w:rsidRPr="00577D56">
        <w:rPr>
          <w:rFonts w:ascii="Century Gothic" w:hAnsi="Century Gothic"/>
          <w:sz w:val="22"/>
          <w:szCs w:val="22"/>
        </w:rPr>
        <w:t xml:space="preserve">: </w:t>
      </w:r>
      <w:r>
        <w:rPr>
          <w:rFonts w:ascii="Century Gothic" w:hAnsi="Century Gothic"/>
          <w:sz w:val="22"/>
          <w:szCs w:val="22"/>
        </w:rPr>
        <w:t>09:15-09:30</w:t>
      </w:r>
      <w:r w:rsidR="00752FDE">
        <w:rPr>
          <w:rFonts w:ascii="Century Gothic" w:hAnsi="Century Gothic"/>
          <w:sz w:val="22"/>
          <w:szCs w:val="22"/>
        </w:rPr>
        <w:t xml:space="preserve"> π.μ.</w:t>
      </w:r>
    </w:p>
    <w:p w14:paraId="30610FD8" w14:textId="590D17D8" w:rsidR="00F763C8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Έναρξη: </w:t>
      </w:r>
      <w:r w:rsidR="00F279B1">
        <w:rPr>
          <w:rFonts w:ascii="Century Gothic" w:hAnsi="Century Gothic"/>
          <w:sz w:val="22"/>
          <w:szCs w:val="22"/>
        </w:rPr>
        <w:t>0</w:t>
      </w:r>
      <w:r w:rsidRPr="00577D56">
        <w:rPr>
          <w:rFonts w:ascii="Century Gothic" w:hAnsi="Century Gothic"/>
          <w:sz w:val="22"/>
          <w:szCs w:val="22"/>
        </w:rPr>
        <w:t>9:</w:t>
      </w:r>
      <w:r w:rsidR="00C81FA2">
        <w:rPr>
          <w:rFonts w:ascii="Century Gothic" w:hAnsi="Century Gothic"/>
          <w:sz w:val="22"/>
          <w:szCs w:val="22"/>
        </w:rPr>
        <w:t>3</w:t>
      </w:r>
      <w:r w:rsidRPr="00577D56">
        <w:rPr>
          <w:rFonts w:ascii="Century Gothic" w:hAnsi="Century Gothic"/>
          <w:sz w:val="22"/>
          <w:szCs w:val="22"/>
        </w:rPr>
        <w:t xml:space="preserve">0 </w:t>
      </w:r>
      <w:r w:rsidR="00752FDE">
        <w:rPr>
          <w:rFonts w:ascii="Century Gothic" w:hAnsi="Century Gothic"/>
          <w:sz w:val="22"/>
          <w:szCs w:val="22"/>
        </w:rPr>
        <w:t>π.μ.</w:t>
      </w:r>
    </w:p>
    <w:p w14:paraId="0274B189" w14:textId="0F77C811" w:rsidR="00C57830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Λήξη</w:t>
      </w:r>
      <w:r w:rsidR="00A772B2">
        <w:rPr>
          <w:rFonts w:ascii="Century Gothic" w:hAnsi="Century Gothic"/>
          <w:sz w:val="22"/>
          <w:szCs w:val="22"/>
        </w:rPr>
        <w:t xml:space="preserve"> &amp; Αποχώρηση</w:t>
      </w:r>
      <w:r w:rsidRPr="00577D56">
        <w:rPr>
          <w:rFonts w:ascii="Century Gothic" w:hAnsi="Century Gothic"/>
          <w:sz w:val="22"/>
          <w:szCs w:val="22"/>
        </w:rPr>
        <w:t xml:space="preserve">: </w:t>
      </w:r>
      <w:r w:rsidR="00F279B1">
        <w:rPr>
          <w:rFonts w:ascii="Century Gothic" w:hAnsi="Century Gothic"/>
          <w:sz w:val="22"/>
          <w:szCs w:val="22"/>
        </w:rPr>
        <w:t>13:30</w:t>
      </w:r>
    </w:p>
    <w:p w14:paraId="7287EB0B" w14:textId="77777777" w:rsidR="00F279B1" w:rsidRDefault="00F279B1" w:rsidP="00903436">
      <w:pPr>
        <w:tabs>
          <w:tab w:val="left" w:pos="567"/>
        </w:tabs>
        <w:jc w:val="both"/>
        <w:rPr>
          <w:rFonts w:ascii="Century Gothic" w:hAnsi="Century Gothic"/>
          <w:iCs/>
          <w:sz w:val="22"/>
          <w:szCs w:val="22"/>
        </w:rPr>
      </w:pPr>
    </w:p>
    <w:p w14:paraId="01670766" w14:textId="0C2927CB" w:rsidR="00F279B1" w:rsidRDefault="00F279B1" w:rsidP="00903436">
      <w:pPr>
        <w:tabs>
          <w:tab w:val="left" w:pos="567"/>
        </w:tabs>
        <w:jc w:val="both"/>
        <w:rPr>
          <w:rFonts w:ascii="Century Gothic" w:hAnsi="Century Gothic"/>
          <w:b/>
          <w:bCs/>
          <w:iCs/>
          <w:sz w:val="22"/>
          <w:szCs w:val="22"/>
        </w:rPr>
      </w:pPr>
      <w:r w:rsidRPr="00F279B1">
        <w:rPr>
          <w:rFonts w:ascii="Century Gothic" w:hAnsi="Century Gothic"/>
          <w:b/>
          <w:bCs/>
          <w:iCs/>
          <w:sz w:val="22"/>
          <w:szCs w:val="22"/>
        </w:rPr>
        <w:t xml:space="preserve">Είσοδος/Έξοδος </w:t>
      </w:r>
      <w:r>
        <w:rPr>
          <w:rFonts w:ascii="Century Gothic" w:hAnsi="Century Gothic"/>
          <w:b/>
          <w:bCs/>
          <w:iCs/>
          <w:sz w:val="22"/>
          <w:szCs w:val="22"/>
        </w:rPr>
        <w:t>πεζή</w:t>
      </w:r>
    </w:p>
    <w:p w14:paraId="21E83C5D" w14:textId="77777777" w:rsidR="000E0EA8" w:rsidRPr="00F279B1" w:rsidRDefault="000E0EA8" w:rsidP="00903436">
      <w:pPr>
        <w:tabs>
          <w:tab w:val="left" w:pos="567"/>
        </w:tabs>
        <w:jc w:val="both"/>
        <w:rPr>
          <w:rFonts w:ascii="Century Gothic" w:hAnsi="Century Gothic"/>
          <w:b/>
          <w:bCs/>
          <w:iCs/>
          <w:sz w:val="22"/>
          <w:szCs w:val="22"/>
        </w:rPr>
      </w:pPr>
    </w:p>
    <w:p w14:paraId="4D8B4517" w14:textId="77777777" w:rsidR="000E0EA8" w:rsidRPr="000E0EA8" w:rsidRDefault="001203E0" w:rsidP="00F279B1">
      <w:pPr>
        <w:pStyle w:val="ListParagraph"/>
        <w:numPr>
          <w:ilvl w:val="0"/>
          <w:numId w:val="9"/>
        </w:num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  <w:r>
        <w:rPr>
          <w:rFonts w:ascii="Century Gothic" w:hAnsi="Century Gothic"/>
          <w:sz w:val="22"/>
          <w:szCs w:val="22"/>
        </w:rPr>
        <w:t>Π</w:t>
      </w:r>
      <w:r w:rsidR="00F279B1" w:rsidRPr="00F279B1">
        <w:rPr>
          <w:rFonts w:ascii="Century Gothic" w:hAnsi="Century Gothic"/>
          <w:sz w:val="22"/>
          <w:szCs w:val="22"/>
        </w:rPr>
        <w:t>ύλη ΚΑΠΠΣ</w:t>
      </w:r>
      <w:r w:rsidR="00F279B1">
        <w:rPr>
          <w:rFonts w:ascii="Century Gothic" w:hAnsi="Century Gothic"/>
          <w:sz w:val="22"/>
          <w:szCs w:val="22"/>
        </w:rPr>
        <w:t xml:space="preserve"> (Εμ. Μπενάκη 13)</w:t>
      </w:r>
      <w:r w:rsidR="00F279B1" w:rsidRPr="00F279B1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</w:rPr>
        <w:t xml:space="preserve">Για παιδιά που δεν γνωρίζουν το </w:t>
      </w:r>
      <w:r w:rsidR="000E0EA8">
        <w:rPr>
          <w:rFonts w:ascii="Century Gothic" w:hAnsi="Century Gothic"/>
          <w:sz w:val="22"/>
          <w:szCs w:val="22"/>
          <w:lang w:val="en-US"/>
        </w:rPr>
        <w:t>campus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</w:rPr>
        <w:t>σας περιμένουμε στην πύλη ΚΑΠΠΣ από τις 9:15 για να σας καθοδηγήσουμε.</w:t>
      </w:r>
    </w:p>
    <w:p w14:paraId="00D93B73" w14:textId="1EB2D467" w:rsidR="00F279B1" w:rsidRPr="00F279B1" w:rsidRDefault="000E0EA8" w:rsidP="000E0EA8">
      <w:pPr>
        <w:pStyle w:val="ListParagraph"/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14:paraId="28217EC2" w14:textId="6AAA0166" w:rsidR="00F279B1" w:rsidRPr="00F279B1" w:rsidRDefault="00F279B1" w:rsidP="00F279B1">
      <w:pPr>
        <w:pStyle w:val="ListParagraph"/>
        <w:numPr>
          <w:ilvl w:val="0"/>
          <w:numId w:val="9"/>
        </w:num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  <w:r w:rsidRPr="00F279B1">
        <w:rPr>
          <w:rFonts w:ascii="Century Gothic" w:hAnsi="Century Gothic"/>
          <w:sz w:val="22"/>
          <w:szCs w:val="22"/>
        </w:rPr>
        <w:t>Κεντρική Πύλη</w:t>
      </w:r>
      <w:r>
        <w:rPr>
          <w:rFonts w:ascii="Century Gothic" w:hAnsi="Century Gothic"/>
          <w:sz w:val="22"/>
          <w:szCs w:val="22"/>
        </w:rPr>
        <w:t xml:space="preserve"> (Στ. Δέλτα 15)</w:t>
      </w:r>
    </w:p>
    <w:p w14:paraId="0A80D99E" w14:textId="77777777" w:rsidR="000E0EA8" w:rsidRDefault="000E0EA8" w:rsidP="00F279B1">
      <w:p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</w:p>
    <w:p w14:paraId="343BDE8E" w14:textId="72E65CBE" w:rsidR="00F279B1" w:rsidRPr="00F279B1" w:rsidRDefault="00F279B1" w:rsidP="00F279B1">
      <w:p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  <w:r>
        <w:rPr>
          <w:rFonts w:ascii="Century Gothic" w:hAnsi="Century Gothic"/>
          <w:i/>
          <w:sz w:val="22"/>
          <w:szCs w:val="22"/>
          <w:u w:val="single"/>
        </w:rPr>
        <w:t>Η μεταφορά των μαθητών γίνεται με ευθύνη των γονέων</w:t>
      </w:r>
      <w:r w:rsidR="002A3F90">
        <w:rPr>
          <w:rFonts w:ascii="Century Gothic" w:hAnsi="Century Gothic"/>
          <w:i/>
          <w:sz w:val="22"/>
          <w:szCs w:val="22"/>
          <w:u w:val="single"/>
        </w:rPr>
        <w:t xml:space="preserve"> (ΙΧ)</w:t>
      </w:r>
    </w:p>
    <w:p w14:paraId="6DB3E15E" w14:textId="77777777" w:rsidR="00F279B1" w:rsidRDefault="00F279B1" w:rsidP="00903436">
      <w:p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</w:p>
    <w:p w14:paraId="3BDED2BF" w14:textId="77777777" w:rsidR="00FC7687" w:rsidRDefault="00FC7687" w:rsidP="00903436">
      <w:pPr>
        <w:tabs>
          <w:tab w:val="left" w:pos="567"/>
        </w:tabs>
        <w:jc w:val="both"/>
        <w:rPr>
          <w:rFonts w:ascii="Century Gothic" w:hAnsi="Century Gothic"/>
          <w:b/>
          <w:i/>
          <w:sz w:val="22"/>
          <w:szCs w:val="22"/>
        </w:rPr>
      </w:pPr>
    </w:p>
    <w:p w14:paraId="537AE9D6" w14:textId="6560764D" w:rsidR="00FC7687" w:rsidRDefault="00693493" w:rsidP="00903436">
      <w:pPr>
        <w:tabs>
          <w:tab w:val="left" w:pos="567"/>
        </w:tabs>
        <w:jc w:val="both"/>
        <w:rPr>
          <w:rFonts w:ascii="Century Gothic" w:hAnsi="Century Gothic"/>
          <w:b/>
          <w:iCs/>
          <w:sz w:val="22"/>
          <w:szCs w:val="22"/>
        </w:rPr>
      </w:pPr>
      <w:r>
        <w:rPr>
          <w:rFonts w:ascii="Century Gothic" w:hAnsi="Century Gothic"/>
          <w:b/>
          <w:iCs/>
          <w:sz w:val="22"/>
          <w:szCs w:val="22"/>
        </w:rPr>
        <w:t>Πρόγραμμα/</w:t>
      </w:r>
      <w:r w:rsidR="00FC7687" w:rsidRPr="00FC7687">
        <w:rPr>
          <w:rFonts w:ascii="Century Gothic" w:hAnsi="Century Gothic"/>
          <w:b/>
          <w:iCs/>
          <w:sz w:val="22"/>
          <w:szCs w:val="22"/>
        </w:rPr>
        <w:t>Κτ</w:t>
      </w:r>
      <w:r>
        <w:rPr>
          <w:rFonts w:ascii="Century Gothic" w:hAnsi="Century Gothic"/>
          <w:b/>
          <w:iCs/>
          <w:sz w:val="22"/>
          <w:szCs w:val="22"/>
        </w:rPr>
        <w:t>ή</w:t>
      </w:r>
      <w:r w:rsidR="00FC7687" w:rsidRPr="00FC7687">
        <w:rPr>
          <w:rFonts w:ascii="Century Gothic" w:hAnsi="Century Gothic"/>
          <w:b/>
          <w:iCs/>
          <w:sz w:val="22"/>
          <w:szCs w:val="22"/>
        </w:rPr>
        <w:t>ρια</w:t>
      </w:r>
      <w:r w:rsidR="00FC7687">
        <w:rPr>
          <w:rFonts w:ascii="Century Gothic" w:hAnsi="Century Gothic"/>
          <w:b/>
          <w:iCs/>
          <w:sz w:val="22"/>
          <w:szCs w:val="22"/>
        </w:rPr>
        <w:t>/Αίθουσες</w:t>
      </w:r>
      <w:r w:rsidR="00FC7687" w:rsidRPr="00FC7687">
        <w:rPr>
          <w:rFonts w:ascii="Century Gothic" w:hAnsi="Century Gothic"/>
          <w:b/>
          <w:iCs/>
          <w:sz w:val="22"/>
          <w:szCs w:val="22"/>
        </w:rPr>
        <w:t>:</w:t>
      </w:r>
    </w:p>
    <w:p w14:paraId="40A762DB" w14:textId="77777777" w:rsidR="000E0EA8" w:rsidRPr="00FC7687" w:rsidRDefault="000E0EA8" w:rsidP="00903436">
      <w:pPr>
        <w:tabs>
          <w:tab w:val="left" w:pos="567"/>
        </w:tabs>
        <w:jc w:val="both"/>
        <w:rPr>
          <w:rFonts w:ascii="Century Gothic" w:hAnsi="Century Gothic"/>
          <w:b/>
          <w:iCs/>
          <w:sz w:val="22"/>
          <w:szCs w:val="22"/>
        </w:rPr>
      </w:pPr>
    </w:p>
    <w:p w14:paraId="707898D5" w14:textId="7526482E" w:rsidR="00FC7687" w:rsidRPr="007D58B3" w:rsidRDefault="00FC7687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  <w:lang w:val="en-US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t>AI</w:t>
      </w:r>
      <w:r w:rsidR="007D58B3">
        <w:rPr>
          <w:rFonts w:ascii="Century Gothic" w:hAnsi="Century Gothic"/>
          <w:bCs/>
          <w:iCs/>
          <w:sz w:val="22"/>
          <w:szCs w:val="22"/>
          <w:lang w:val="en-US"/>
        </w:rPr>
        <w:t xml:space="preserve">: Concepts, Capabilities &amp; Responsibility, </w:t>
      </w:r>
      <w:r w:rsidR="00693493"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09:30-11:30, </w:t>
      </w:r>
      <w:r w:rsidR="007D58B3">
        <w:rPr>
          <w:rFonts w:ascii="Century Gothic" w:hAnsi="Century Gothic"/>
          <w:bCs/>
          <w:iCs/>
          <w:sz w:val="22"/>
          <w:szCs w:val="22"/>
        </w:rPr>
        <w:t>κ</w:t>
      </w:r>
      <w:r w:rsidR="000E0EA8" w:rsidRPr="000E0EA8">
        <w:rPr>
          <w:rFonts w:ascii="Century Gothic" w:hAnsi="Century Gothic"/>
          <w:bCs/>
          <w:iCs/>
          <w:sz w:val="22"/>
          <w:szCs w:val="22"/>
          <w:lang w:val="en-US"/>
        </w:rPr>
        <w:t>.</w:t>
      </w:r>
      <w:r w:rsidR="007D58B3" w:rsidRPr="007D58B3">
        <w:rPr>
          <w:rFonts w:ascii="Century Gothic" w:hAnsi="Century Gothic"/>
          <w:bCs/>
          <w:iCs/>
          <w:sz w:val="22"/>
          <w:szCs w:val="22"/>
          <w:lang w:val="en-US"/>
        </w:rPr>
        <w:t xml:space="preserve"> </w:t>
      </w:r>
      <w:r w:rsidR="000E0EA8">
        <w:rPr>
          <w:rFonts w:ascii="Century Gothic" w:hAnsi="Century Gothic"/>
          <w:bCs/>
          <w:iCs/>
          <w:sz w:val="22"/>
          <w:szCs w:val="22"/>
        </w:rPr>
        <w:t>Ε</w:t>
      </w:r>
      <w:r w:rsidR="000E0EA8" w:rsidRPr="000E0EA8">
        <w:rPr>
          <w:rFonts w:ascii="Century Gothic" w:hAnsi="Century Gothic"/>
          <w:bCs/>
          <w:iCs/>
          <w:sz w:val="22"/>
          <w:szCs w:val="22"/>
          <w:lang w:val="en-US"/>
        </w:rPr>
        <w:t xml:space="preserve">. </w:t>
      </w:r>
      <w:r w:rsidR="007D58B3">
        <w:rPr>
          <w:rFonts w:ascii="Century Gothic" w:hAnsi="Century Gothic"/>
          <w:bCs/>
          <w:iCs/>
          <w:sz w:val="22"/>
          <w:szCs w:val="22"/>
        </w:rPr>
        <w:t>Κουτσουλάφτη</w:t>
      </w:r>
    </w:p>
    <w:p w14:paraId="778D9676" w14:textId="1E6B90C6" w:rsidR="007D58B3" w:rsidRPr="00132CE2" w:rsidRDefault="007D58B3" w:rsidP="007D58B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ab/>
      </w:r>
      <w:r w:rsidRPr="007D58B3">
        <w:rPr>
          <w:rFonts w:ascii="Century Gothic" w:hAnsi="Century Gothic"/>
          <w:bCs/>
          <w:iCs/>
          <w:sz w:val="22"/>
          <w:szCs w:val="22"/>
        </w:rPr>
        <w:t>Κτ</w:t>
      </w:r>
      <w:r w:rsidR="00693493">
        <w:rPr>
          <w:rFonts w:ascii="Century Gothic" w:hAnsi="Century Gothic"/>
          <w:bCs/>
          <w:iCs/>
          <w:sz w:val="22"/>
          <w:szCs w:val="22"/>
        </w:rPr>
        <w:t>ή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ριο </w:t>
      </w:r>
      <w:r w:rsidR="00693493">
        <w:rPr>
          <w:rFonts w:ascii="Century Gothic" w:hAnsi="Century Gothic"/>
          <w:bCs/>
          <w:iCs/>
          <w:sz w:val="22"/>
          <w:szCs w:val="22"/>
        </w:rPr>
        <w:t>ΑΛΕΞΑΝΔΡΑ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, αίθουσα </w:t>
      </w:r>
      <w:r w:rsidRPr="007D58B3">
        <w:rPr>
          <w:rFonts w:ascii="Century Gothic" w:hAnsi="Century Gothic"/>
          <w:bCs/>
          <w:iCs/>
          <w:sz w:val="22"/>
          <w:szCs w:val="22"/>
          <w:lang w:val="en-US"/>
        </w:rPr>
        <w:t>Art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 &amp; </w:t>
      </w:r>
      <w:r w:rsidRPr="007D58B3">
        <w:rPr>
          <w:rFonts w:ascii="Century Gothic" w:hAnsi="Century Gothic"/>
          <w:bCs/>
          <w:iCs/>
          <w:sz w:val="22"/>
          <w:szCs w:val="22"/>
          <w:lang w:val="en-US"/>
        </w:rPr>
        <w:t>Design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132CE2">
        <w:rPr>
          <w:rFonts w:ascii="Century Gothic" w:hAnsi="Century Gothic"/>
          <w:bCs/>
          <w:iCs/>
          <w:sz w:val="22"/>
          <w:szCs w:val="22"/>
          <w:lang w:val="en-US"/>
        </w:rPr>
        <w:t>Lab</w:t>
      </w:r>
      <w:r w:rsidR="00132CE2" w:rsidRPr="00132CE2">
        <w:rPr>
          <w:rFonts w:ascii="Century Gothic" w:hAnsi="Century Gothic"/>
          <w:bCs/>
          <w:iCs/>
          <w:sz w:val="22"/>
          <w:szCs w:val="22"/>
        </w:rPr>
        <w:t xml:space="preserve"> 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1 </w:t>
      </w:r>
      <w:r w:rsidR="00132CE2" w:rsidRPr="00132CE2">
        <w:rPr>
          <w:rFonts w:ascii="Century Gothic" w:hAnsi="Century Gothic"/>
          <w:bCs/>
          <w:iCs/>
          <w:sz w:val="22"/>
          <w:szCs w:val="22"/>
        </w:rPr>
        <w:t>(2</w:t>
      </w:r>
      <w:r w:rsidR="00132CE2" w:rsidRPr="00132CE2">
        <w:rPr>
          <w:rFonts w:ascii="Century Gothic" w:hAnsi="Century Gothic"/>
          <w:bCs/>
          <w:iCs/>
          <w:sz w:val="22"/>
          <w:szCs w:val="22"/>
          <w:vertAlign w:val="superscript"/>
        </w:rPr>
        <w:t>ος</w:t>
      </w:r>
      <w:r w:rsidR="00132CE2">
        <w:rPr>
          <w:rFonts w:ascii="Century Gothic" w:hAnsi="Century Gothic"/>
          <w:bCs/>
          <w:iCs/>
          <w:sz w:val="22"/>
          <w:szCs w:val="22"/>
        </w:rPr>
        <w:t xml:space="preserve"> όροφος)</w:t>
      </w:r>
    </w:p>
    <w:p w14:paraId="36EC7DF3" w14:textId="77777777" w:rsidR="002A3F90" w:rsidRPr="007D58B3" w:rsidRDefault="002A3F90" w:rsidP="007D58B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336A6DD9" w14:textId="561B3B0D" w:rsidR="007D58B3" w:rsidRPr="007D58B3" w:rsidRDefault="007D58B3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  <w:lang w:val="en-US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t>Next Level Coding</w:t>
      </w:r>
      <w:r w:rsidR="00693493"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 </w:t>
      </w:r>
      <w:r w:rsidR="00693493">
        <w:rPr>
          <w:rFonts w:ascii="Century Gothic" w:hAnsi="Century Gothic"/>
          <w:bCs/>
          <w:iCs/>
          <w:sz w:val="22"/>
          <w:szCs w:val="22"/>
          <w:lang w:val="en-US"/>
        </w:rPr>
        <w:t>with AI</w:t>
      </w:r>
      <w:r>
        <w:rPr>
          <w:rFonts w:ascii="Century Gothic" w:hAnsi="Century Gothic"/>
          <w:bCs/>
          <w:iCs/>
          <w:sz w:val="22"/>
          <w:szCs w:val="22"/>
          <w:lang w:val="en-US"/>
        </w:rPr>
        <w:t>,</w:t>
      </w:r>
      <w:r w:rsidR="00693493"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 09:30-11:30,</w:t>
      </w:r>
      <w:r>
        <w:rPr>
          <w:rFonts w:ascii="Century Gothic" w:hAnsi="Century Gothic"/>
          <w:bCs/>
          <w:i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iCs/>
          <w:sz w:val="22"/>
          <w:szCs w:val="22"/>
        </w:rPr>
        <w:t>κ</w:t>
      </w:r>
      <w:r w:rsidRPr="007D58B3">
        <w:rPr>
          <w:rFonts w:ascii="Century Gothic" w:hAnsi="Century Gothic"/>
          <w:bCs/>
          <w:iCs/>
          <w:sz w:val="22"/>
          <w:szCs w:val="22"/>
          <w:lang w:val="en-US"/>
        </w:rPr>
        <w:t xml:space="preserve">. </w:t>
      </w:r>
      <w:r>
        <w:rPr>
          <w:rFonts w:ascii="Century Gothic" w:hAnsi="Century Gothic"/>
          <w:bCs/>
          <w:iCs/>
          <w:sz w:val="22"/>
          <w:szCs w:val="22"/>
        </w:rPr>
        <w:t>Μάρκος</w:t>
      </w:r>
    </w:p>
    <w:p w14:paraId="5F6F1BA5" w14:textId="309BDA48" w:rsidR="007D58B3" w:rsidRDefault="007D58B3" w:rsidP="007D58B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ab/>
      </w:r>
      <w:r w:rsidRPr="007D58B3">
        <w:rPr>
          <w:rFonts w:ascii="Century Gothic" w:hAnsi="Century Gothic"/>
          <w:bCs/>
          <w:iCs/>
          <w:sz w:val="22"/>
          <w:szCs w:val="22"/>
        </w:rPr>
        <w:t>Κτ</w:t>
      </w:r>
      <w:r w:rsidR="00693493">
        <w:rPr>
          <w:rFonts w:ascii="Century Gothic" w:hAnsi="Century Gothic"/>
          <w:bCs/>
          <w:iCs/>
          <w:sz w:val="22"/>
          <w:szCs w:val="22"/>
        </w:rPr>
        <w:t>ή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ριο </w:t>
      </w:r>
      <w:r w:rsidR="00693493">
        <w:rPr>
          <w:rFonts w:ascii="Century Gothic" w:hAnsi="Century Gothic"/>
          <w:bCs/>
          <w:iCs/>
          <w:sz w:val="22"/>
          <w:szCs w:val="22"/>
        </w:rPr>
        <w:t>ΑΛΕΞΑΝΔΡΑ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, αίθουσα </w:t>
      </w:r>
      <w:r w:rsidRPr="007D58B3">
        <w:rPr>
          <w:rFonts w:ascii="Century Gothic" w:hAnsi="Century Gothic"/>
          <w:bCs/>
          <w:iCs/>
          <w:sz w:val="22"/>
          <w:szCs w:val="22"/>
          <w:lang w:val="en-US"/>
        </w:rPr>
        <w:t>Art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 &amp; </w:t>
      </w:r>
      <w:r w:rsidRPr="007D58B3">
        <w:rPr>
          <w:rFonts w:ascii="Century Gothic" w:hAnsi="Century Gothic"/>
          <w:bCs/>
          <w:iCs/>
          <w:sz w:val="22"/>
          <w:szCs w:val="22"/>
          <w:lang w:val="en-US"/>
        </w:rPr>
        <w:t>Design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132CE2">
        <w:rPr>
          <w:rFonts w:ascii="Century Gothic" w:hAnsi="Century Gothic"/>
          <w:bCs/>
          <w:iCs/>
          <w:sz w:val="22"/>
          <w:szCs w:val="22"/>
          <w:lang w:val="en-US"/>
        </w:rPr>
        <w:t>Lab</w:t>
      </w:r>
      <w:r w:rsidR="00132CE2" w:rsidRPr="00132CE2">
        <w:rPr>
          <w:rFonts w:ascii="Century Gothic" w:hAnsi="Century Gothic"/>
          <w:bCs/>
          <w:iCs/>
          <w:sz w:val="22"/>
          <w:szCs w:val="22"/>
        </w:rPr>
        <w:t xml:space="preserve"> </w:t>
      </w:r>
      <w:r w:rsidRPr="007D58B3">
        <w:rPr>
          <w:rFonts w:ascii="Century Gothic" w:hAnsi="Century Gothic"/>
          <w:bCs/>
          <w:iCs/>
          <w:sz w:val="22"/>
          <w:szCs w:val="22"/>
        </w:rPr>
        <w:t xml:space="preserve">2 </w:t>
      </w:r>
      <w:r w:rsidR="00132CE2">
        <w:rPr>
          <w:rFonts w:ascii="Century Gothic" w:hAnsi="Century Gothic"/>
          <w:bCs/>
          <w:iCs/>
          <w:sz w:val="22"/>
          <w:szCs w:val="22"/>
        </w:rPr>
        <w:t>(2</w:t>
      </w:r>
      <w:r w:rsidR="00132CE2" w:rsidRPr="00132CE2">
        <w:rPr>
          <w:rFonts w:ascii="Century Gothic" w:hAnsi="Century Gothic"/>
          <w:bCs/>
          <w:iCs/>
          <w:sz w:val="22"/>
          <w:szCs w:val="22"/>
          <w:vertAlign w:val="superscript"/>
        </w:rPr>
        <w:t>ος</w:t>
      </w:r>
      <w:r w:rsidR="00132CE2">
        <w:rPr>
          <w:rFonts w:ascii="Century Gothic" w:hAnsi="Century Gothic"/>
          <w:bCs/>
          <w:iCs/>
          <w:sz w:val="22"/>
          <w:szCs w:val="22"/>
        </w:rPr>
        <w:t xml:space="preserve"> όροφος)</w:t>
      </w:r>
    </w:p>
    <w:p w14:paraId="47792466" w14:textId="77777777" w:rsidR="002A3F90" w:rsidRPr="007D58B3" w:rsidRDefault="002A3F90" w:rsidP="007D58B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41055D4A" w14:textId="66895113" w:rsidR="007D58B3" w:rsidRPr="00693493" w:rsidRDefault="00693493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  <w:lang w:val="en-US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t>Biology and AI, 0</w:t>
      </w: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9:30-11:30, </w:t>
      </w:r>
      <w:r>
        <w:rPr>
          <w:rFonts w:ascii="Century Gothic" w:hAnsi="Century Gothic"/>
          <w:bCs/>
          <w:iCs/>
          <w:sz w:val="22"/>
          <w:szCs w:val="22"/>
        </w:rPr>
        <w:t>κ</w:t>
      </w: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. </w:t>
      </w:r>
      <w:r>
        <w:rPr>
          <w:rFonts w:ascii="Century Gothic" w:hAnsi="Century Gothic"/>
          <w:bCs/>
          <w:iCs/>
          <w:sz w:val="22"/>
          <w:szCs w:val="22"/>
        </w:rPr>
        <w:t>Ν</w:t>
      </w: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 xml:space="preserve">. </w:t>
      </w:r>
      <w:r>
        <w:rPr>
          <w:rFonts w:ascii="Century Gothic" w:hAnsi="Century Gothic"/>
          <w:bCs/>
          <w:iCs/>
          <w:sz w:val="22"/>
          <w:szCs w:val="22"/>
        </w:rPr>
        <w:t>Κυραγιάννη</w:t>
      </w:r>
    </w:p>
    <w:p w14:paraId="182A9386" w14:textId="79F47400" w:rsidR="00693493" w:rsidRDefault="00693493" w:rsidP="0069349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 w:rsidRPr="00693493">
        <w:rPr>
          <w:rFonts w:ascii="Century Gothic" w:hAnsi="Century Gothic"/>
          <w:bCs/>
          <w:iCs/>
          <w:sz w:val="22"/>
          <w:szCs w:val="22"/>
          <w:lang w:val="en-US"/>
        </w:rPr>
        <w:tab/>
      </w:r>
      <w:r w:rsidRPr="00693493">
        <w:rPr>
          <w:rFonts w:ascii="Century Gothic" w:hAnsi="Century Gothic"/>
          <w:bCs/>
          <w:iCs/>
          <w:sz w:val="22"/>
          <w:szCs w:val="22"/>
        </w:rPr>
        <w:t>Κτ</w:t>
      </w:r>
      <w:r>
        <w:rPr>
          <w:rFonts w:ascii="Century Gothic" w:hAnsi="Century Gothic"/>
          <w:bCs/>
          <w:iCs/>
          <w:sz w:val="22"/>
          <w:szCs w:val="22"/>
        </w:rPr>
        <w:t>ή</w:t>
      </w:r>
      <w:r w:rsidRPr="00693493">
        <w:rPr>
          <w:rFonts w:ascii="Century Gothic" w:hAnsi="Century Gothic"/>
          <w:bCs/>
          <w:iCs/>
          <w:sz w:val="22"/>
          <w:szCs w:val="22"/>
        </w:rPr>
        <w:t xml:space="preserve">ριο </w:t>
      </w:r>
      <w:r>
        <w:rPr>
          <w:rFonts w:ascii="Century Gothic" w:hAnsi="Century Gothic"/>
          <w:bCs/>
          <w:iCs/>
          <w:sz w:val="22"/>
          <w:szCs w:val="22"/>
        </w:rPr>
        <w:t>ΒΑΣΙΛΕΙΑ</w:t>
      </w:r>
      <w:r w:rsidRPr="00693493">
        <w:rPr>
          <w:rFonts w:ascii="Century Gothic" w:hAnsi="Century Gothic"/>
          <w:bCs/>
          <w:iCs/>
          <w:sz w:val="22"/>
          <w:szCs w:val="22"/>
        </w:rPr>
        <w:t xml:space="preserve">, </w:t>
      </w:r>
      <w:r w:rsidR="008C1039">
        <w:rPr>
          <w:rFonts w:ascii="Century Gothic" w:hAnsi="Century Gothic"/>
          <w:bCs/>
          <w:iCs/>
          <w:sz w:val="22"/>
          <w:szCs w:val="22"/>
        </w:rPr>
        <w:t>Εργαστήριο Βιολογίας</w:t>
      </w:r>
      <w:r w:rsidRPr="00693493">
        <w:rPr>
          <w:rFonts w:ascii="Century Gothic" w:hAnsi="Century Gothic"/>
          <w:bCs/>
          <w:iCs/>
          <w:sz w:val="22"/>
          <w:szCs w:val="22"/>
        </w:rPr>
        <w:t xml:space="preserve"> </w:t>
      </w:r>
      <w:r w:rsidR="00132CE2">
        <w:rPr>
          <w:rFonts w:ascii="Century Gothic" w:hAnsi="Century Gothic"/>
          <w:bCs/>
          <w:iCs/>
          <w:sz w:val="22"/>
          <w:szCs w:val="22"/>
        </w:rPr>
        <w:t>(ισόγειο)</w:t>
      </w:r>
    </w:p>
    <w:p w14:paraId="6604B609" w14:textId="70884133" w:rsidR="002A3F90" w:rsidRDefault="002A3F90" w:rsidP="0069349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363A32F8" w14:textId="71C22E3B" w:rsidR="000E0EA8" w:rsidRDefault="000E0EA8" w:rsidP="0069349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41747AFB" w14:textId="16D1509E" w:rsidR="000E0EA8" w:rsidRDefault="000E0EA8" w:rsidP="0069349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>Σε συνέχεια θα καθοδηγήσουμε τα παιδιά ανάλογα με τις επιλογές τους προς:</w:t>
      </w:r>
    </w:p>
    <w:p w14:paraId="600ED9D2" w14:textId="77777777" w:rsidR="000E0EA8" w:rsidRPr="00693493" w:rsidRDefault="000E0EA8" w:rsidP="00693493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1911293A" w14:textId="20859F0F" w:rsidR="00693493" w:rsidRDefault="008C1039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t xml:space="preserve">Cooking, </w:t>
      </w:r>
      <w:r>
        <w:rPr>
          <w:rFonts w:ascii="Century Gothic" w:hAnsi="Century Gothic"/>
          <w:bCs/>
          <w:iCs/>
          <w:sz w:val="22"/>
          <w:szCs w:val="22"/>
        </w:rPr>
        <w:t>11:30-13:30, κ. Α. Στεφανίδου</w:t>
      </w:r>
    </w:p>
    <w:p w14:paraId="06A5D590" w14:textId="4DA9A626" w:rsidR="008C1039" w:rsidRDefault="008C1039" w:rsidP="008C1039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ab/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Κτήριο </w:t>
      </w:r>
      <w:r>
        <w:rPr>
          <w:rFonts w:ascii="Century Gothic" w:hAnsi="Century Gothic"/>
          <w:bCs/>
          <w:iCs/>
          <w:sz w:val="22"/>
          <w:szCs w:val="22"/>
        </w:rPr>
        <w:t>ΓΛΑΥΚΑ Κουζίνα (ισόγειο)</w:t>
      </w:r>
    </w:p>
    <w:p w14:paraId="0057EA5B" w14:textId="05437EA8" w:rsidR="002378BC" w:rsidRPr="002378BC" w:rsidRDefault="002378BC" w:rsidP="008C1039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ab/>
      </w:r>
      <w:bookmarkStart w:id="3" w:name="_Hlk232583899"/>
      <w:r>
        <w:rPr>
          <w:rFonts w:ascii="Century Gothic" w:hAnsi="Century Gothic"/>
          <w:bCs/>
          <w:iCs/>
          <w:sz w:val="22"/>
          <w:szCs w:val="22"/>
        </w:rPr>
        <w:t>Για την αποχώρηση στις 13:30, η πλησιέστερη έξοδος είναι η Πύλη ΚΑΠΠΣ.</w:t>
      </w:r>
    </w:p>
    <w:bookmarkEnd w:id="3"/>
    <w:p w14:paraId="69A5A7CA" w14:textId="77777777" w:rsidR="002A3F90" w:rsidRPr="008C1039" w:rsidRDefault="002A3F90" w:rsidP="008C1039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47DD7279" w14:textId="73D23463" w:rsidR="008C1039" w:rsidRDefault="008C1039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t>Athletics</w:t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 1 &amp; 2, 11:30-13:30, </w:t>
      </w:r>
      <w:r>
        <w:rPr>
          <w:rFonts w:ascii="Century Gothic" w:hAnsi="Century Gothic"/>
          <w:bCs/>
          <w:iCs/>
          <w:sz w:val="22"/>
          <w:szCs w:val="22"/>
        </w:rPr>
        <w:t>κ</w:t>
      </w:r>
      <w:r w:rsidRPr="008C1039">
        <w:rPr>
          <w:rFonts w:ascii="Century Gothic" w:hAnsi="Century Gothic"/>
          <w:bCs/>
          <w:iCs/>
          <w:sz w:val="22"/>
          <w:szCs w:val="22"/>
        </w:rPr>
        <w:t>.</w:t>
      </w:r>
      <w:r>
        <w:rPr>
          <w:rFonts w:ascii="Century Gothic" w:hAnsi="Century Gothic"/>
          <w:bCs/>
          <w:iCs/>
          <w:sz w:val="22"/>
          <w:szCs w:val="22"/>
        </w:rPr>
        <w:t>κ</w:t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. </w:t>
      </w:r>
      <w:r>
        <w:rPr>
          <w:rFonts w:ascii="Century Gothic" w:hAnsi="Century Gothic"/>
          <w:bCs/>
          <w:iCs/>
          <w:sz w:val="22"/>
          <w:szCs w:val="22"/>
        </w:rPr>
        <w:t>Γ</w:t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. </w:t>
      </w:r>
      <w:r>
        <w:rPr>
          <w:rFonts w:ascii="Century Gothic" w:hAnsi="Century Gothic"/>
          <w:bCs/>
          <w:iCs/>
          <w:sz w:val="22"/>
          <w:szCs w:val="22"/>
        </w:rPr>
        <w:t>Μιχαλόπουλος, Α. Παπαστυλιανός</w:t>
      </w:r>
    </w:p>
    <w:p w14:paraId="3F03EE23" w14:textId="5FFFAFE9" w:rsidR="008C1039" w:rsidRDefault="008C1039" w:rsidP="008C1039">
      <w:pPr>
        <w:tabs>
          <w:tab w:val="left" w:pos="426"/>
        </w:tabs>
        <w:ind w:left="426"/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>Κλειστό Γυμναστήριο</w:t>
      </w:r>
      <w:r w:rsidR="002A3F90">
        <w:rPr>
          <w:rFonts w:ascii="Century Gothic" w:hAnsi="Century Gothic"/>
          <w:bCs/>
          <w:iCs/>
          <w:sz w:val="22"/>
          <w:szCs w:val="22"/>
        </w:rPr>
        <w:t xml:space="preserve"> </w:t>
      </w:r>
    </w:p>
    <w:p w14:paraId="64AEF5C7" w14:textId="6B63CB50" w:rsidR="002378BC" w:rsidRPr="002378BC" w:rsidRDefault="002378BC" w:rsidP="002378BC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ab/>
        <w:t>Για την αποχώρηση στις 13:30, η πλησιέστερη έξοδος είναι η Κεντρική Πύλη.</w:t>
      </w:r>
    </w:p>
    <w:p w14:paraId="6F0C5F33" w14:textId="77777777" w:rsidR="002378BC" w:rsidRDefault="002378BC" w:rsidP="008C1039">
      <w:pPr>
        <w:tabs>
          <w:tab w:val="left" w:pos="426"/>
        </w:tabs>
        <w:ind w:left="426"/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3B669F57" w14:textId="77777777" w:rsidR="002A3F90" w:rsidRPr="008C1039" w:rsidRDefault="002A3F90" w:rsidP="008C1039">
      <w:pPr>
        <w:tabs>
          <w:tab w:val="left" w:pos="426"/>
        </w:tabs>
        <w:ind w:left="426"/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00D35E5A" w14:textId="50C15B95" w:rsidR="008C1039" w:rsidRPr="008C1039" w:rsidRDefault="008C1039" w:rsidP="00FC7687">
      <w:pPr>
        <w:pStyle w:val="ListParagraph"/>
        <w:numPr>
          <w:ilvl w:val="0"/>
          <w:numId w:val="10"/>
        </w:numPr>
        <w:tabs>
          <w:tab w:val="left" w:pos="567"/>
        </w:tabs>
        <w:ind w:left="426" w:hanging="426"/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  <w:lang w:val="en-US"/>
        </w:rPr>
        <w:lastRenderedPageBreak/>
        <w:t xml:space="preserve">Dance, </w:t>
      </w:r>
      <w:r>
        <w:rPr>
          <w:rFonts w:ascii="Century Gothic" w:hAnsi="Century Gothic"/>
          <w:bCs/>
          <w:iCs/>
          <w:sz w:val="22"/>
          <w:szCs w:val="22"/>
        </w:rPr>
        <w:t>11:30-13:30, κ. Μ. Κοκκώδη</w:t>
      </w:r>
    </w:p>
    <w:p w14:paraId="4C91E895" w14:textId="6859B00B" w:rsidR="008C1039" w:rsidRDefault="008C1039" w:rsidP="008C1039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 w:rsidRPr="008C1039">
        <w:rPr>
          <w:rFonts w:ascii="Century Gothic" w:hAnsi="Century Gothic"/>
          <w:bCs/>
          <w:iCs/>
          <w:sz w:val="22"/>
          <w:szCs w:val="22"/>
        </w:rPr>
        <w:tab/>
        <w:t xml:space="preserve">Κτήριο </w:t>
      </w:r>
      <w:r>
        <w:rPr>
          <w:rFonts w:ascii="Century Gothic" w:hAnsi="Century Gothic"/>
          <w:bCs/>
          <w:iCs/>
          <w:sz w:val="22"/>
          <w:szCs w:val="22"/>
        </w:rPr>
        <w:t>ΚΑΠΠΣ</w:t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, </w:t>
      </w:r>
      <w:r>
        <w:rPr>
          <w:rFonts w:ascii="Century Gothic" w:hAnsi="Century Gothic"/>
          <w:bCs/>
          <w:iCs/>
          <w:sz w:val="22"/>
          <w:szCs w:val="22"/>
        </w:rPr>
        <w:t>(1</w:t>
      </w:r>
      <w:r w:rsidRPr="008C1039">
        <w:rPr>
          <w:rFonts w:ascii="Century Gothic" w:hAnsi="Century Gothic"/>
          <w:bCs/>
          <w:iCs/>
          <w:sz w:val="22"/>
          <w:szCs w:val="22"/>
          <w:vertAlign w:val="superscript"/>
        </w:rPr>
        <w:t>ος</w:t>
      </w:r>
      <w:r>
        <w:rPr>
          <w:rFonts w:ascii="Century Gothic" w:hAnsi="Century Gothic"/>
          <w:bCs/>
          <w:iCs/>
          <w:sz w:val="22"/>
          <w:szCs w:val="22"/>
        </w:rPr>
        <w:t xml:space="preserve"> όροφος, αίθ. 103</w:t>
      </w:r>
      <w:r w:rsidR="000E0EA8">
        <w:rPr>
          <w:rFonts w:ascii="Century Gothic" w:hAnsi="Century Gothic"/>
          <w:bCs/>
          <w:iCs/>
          <w:sz w:val="22"/>
          <w:szCs w:val="22"/>
        </w:rPr>
        <w:t>, «Τραπεζαρία»</w:t>
      </w:r>
      <w:r>
        <w:rPr>
          <w:rFonts w:ascii="Century Gothic" w:hAnsi="Century Gothic"/>
          <w:bCs/>
          <w:iCs/>
          <w:sz w:val="22"/>
          <w:szCs w:val="22"/>
        </w:rPr>
        <w:t>)</w:t>
      </w:r>
      <w:r w:rsidRPr="008C1039">
        <w:rPr>
          <w:rFonts w:ascii="Century Gothic" w:hAnsi="Century Gothic"/>
          <w:bCs/>
          <w:iCs/>
          <w:sz w:val="22"/>
          <w:szCs w:val="22"/>
        </w:rPr>
        <w:t xml:space="preserve"> </w:t>
      </w:r>
    </w:p>
    <w:p w14:paraId="39C1EF22" w14:textId="0FB9344E" w:rsidR="002378BC" w:rsidRPr="002378BC" w:rsidRDefault="002378BC" w:rsidP="002378BC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ab/>
        <w:t>Για την αποχώρηση στις 13:30, η πλησιέστερη έξοδος είναι η Πύλη ΚΑΠΠΣ.</w:t>
      </w:r>
    </w:p>
    <w:p w14:paraId="53C38F01" w14:textId="77777777" w:rsidR="002378BC" w:rsidRPr="008C1039" w:rsidRDefault="002378BC" w:rsidP="008C1039">
      <w:pPr>
        <w:tabs>
          <w:tab w:val="left" w:pos="426"/>
        </w:tabs>
        <w:jc w:val="both"/>
        <w:rPr>
          <w:rFonts w:ascii="Century Gothic" w:hAnsi="Century Gothic"/>
          <w:bCs/>
          <w:iCs/>
          <w:sz w:val="22"/>
          <w:szCs w:val="22"/>
        </w:rPr>
      </w:pPr>
    </w:p>
    <w:p w14:paraId="4494C48B" w14:textId="77777777" w:rsidR="00FC7687" w:rsidRPr="00693493" w:rsidRDefault="00FC7687" w:rsidP="00903436">
      <w:pPr>
        <w:tabs>
          <w:tab w:val="left" w:pos="567"/>
        </w:tabs>
        <w:jc w:val="both"/>
        <w:rPr>
          <w:rFonts w:ascii="Century Gothic" w:hAnsi="Century Gothic"/>
          <w:b/>
          <w:i/>
          <w:sz w:val="22"/>
          <w:szCs w:val="22"/>
        </w:rPr>
      </w:pPr>
    </w:p>
    <w:p w14:paraId="4C267F72" w14:textId="77777777" w:rsidR="00FC7687" w:rsidRDefault="00FC7687" w:rsidP="00903436">
      <w:pPr>
        <w:tabs>
          <w:tab w:val="left" w:pos="567"/>
        </w:tabs>
        <w:jc w:val="both"/>
        <w:rPr>
          <w:rFonts w:ascii="Century Gothic" w:hAnsi="Century Gothic"/>
          <w:b/>
          <w:i/>
          <w:sz w:val="22"/>
          <w:szCs w:val="22"/>
        </w:rPr>
      </w:pPr>
    </w:p>
    <w:p w14:paraId="08422A0C" w14:textId="2D69880A" w:rsidR="00AA12A7" w:rsidRPr="00903436" w:rsidRDefault="00AA12A7" w:rsidP="00903436">
      <w:pPr>
        <w:tabs>
          <w:tab w:val="left" w:pos="567"/>
        </w:tabs>
        <w:jc w:val="both"/>
        <w:rPr>
          <w:rFonts w:ascii="Century Gothic" w:hAnsi="Century Gothic"/>
          <w:b/>
          <w:i/>
          <w:sz w:val="22"/>
          <w:szCs w:val="22"/>
        </w:rPr>
      </w:pPr>
      <w:r w:rsidRPr="00903436">
        <w:rPr>
          <w:rFonts w:ascii="Century Gothic" w:hAnsi="Century Gothic"/>
          <w:b/>
          <w:i/>
          <w:sz w:val="22"/>
          <w:szCs w:val="22"/>
        </w:rPr>
        <w:t>Παρακαλούμε σημειώστε</w:t>
      </w:r>
      <w:r w:rsidR="00903436">
        <w:rPr>
          <w:rFonts w:ascii="Century Gothic" w:hAnsi="Century Gothic"/>
          <w:b/>
          <w:i/>
          <w:sz w:val="22"/>
          <w:szCs w:val="22"/>
        </w:rPr>
        <w:t>:</w:t>
      </w:r>
    </w:p>
    <w:p w14:paraId="6D53C7E7" w14:textId="77777777" w:rsidR="00903436" w:rsidRPr="00577D56" w:rsidRDefault="00903436" w:rsidP="00903436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</w:p>
    <w:p w14:paraId="33A43D1E" w14:textId="4E574240" w:rsidR="002D569F" w:rsidRDefault="002D569F" w:rsidP="002378BC">
      <w:pPr>
        <w:pStyle w:val="ListParagraph"/>
        <w:numPr>
          <w:ilvl w:val="0"/>
          <w:numId w:val="11"/>
        </w:numPr>
        <w:tabs>
          <w:tab w:val="left" w:pos="567"/>
        </w:tabs>
        <w:rPr>
          <w:rFonts w:ascii="Century Gothic" w:hAnsi="Century Gothic"/>
          <w:sz w:val="22"/>
          <w:szCs w:val="22"/>
        </w:rPr>
      </w:pPr>
      <w:r w:rsidRPr="000E48C7">
        <w:rPr>
          <w:rFonts w:ascii="Century Gothic" w:hAnsi="Century Gothic"/>
          <w:sz w:val="22"/>
          <w:szCs w:val="22"/>
        </w:rPr>
        <w:t>Για</w:t>
      </w:r>
      <w:r w:rsidRPr="000E48C7">
        <w:rPr>
          <w:rFonts w:ascii="Century Gothic" w:hAnsi="Century Gothic"/>
          <w:b/>
          <w:sz w:val="22"/>
          <w:szCs w:val="22"/>
        </w:rPr>
        <w:t xml:space="preserve"> α</w:t>
      </w:r>
      <w:r w:rsidR="006B1BE7" w:rsidRPr="000E48C7">
        <w:rPr>
          <w:rFonts w:ascii="Century Gothic" w:hAnsi="Century Gothic"/>
          <w:b/>
          <w:sz w:val="22"/>
          <w:szCs w:val="22"/>
        </w:rPr>
        <w:t>πουσίες</w:t>
      </w:r>
      <w:r w:rsidRPr="000E48C7">
        <w:rPr>
          <w:rFonts w:ascii="Century Gothic" w:hAnsi="Century Gothic"/>
          <w:b/>
          <w:sz w:val="22"/>
          <w:szCs w:val="22"/>
        </w:rPr>
        <w:t xml:space="preserve"> </w:t>
      </w:r>
      <w:r w:rsidRPr="000E48C7">
        <w:rPr>
          <w:rFonts w:ascii="Century Gothic" w:hAnsi="Century Gothic"/>
          <w:sz w:val="22"/>
          <w:szCs w:val="22"/>
        </w:rPr>
        <w:t>μαθητών ενημέρωση</w:t>
      </w:r>
      <w:r w:rsidRPr="000E48C7">
        <w:rPr>
          <w:rFonts w:ascii="Century Gothic" w:hAnsi="Century Gothic"/>
          <w:b/>
          <w:sz w:val="22"/>
          <w:szCs w:val="22"/>
        </w:rPr>
        <w:t xml:space="preserve"> </w:t>
      </w:r>
      <w:r w:rsidRPr="000E48C7">
        <w:rPr>
          <w:rFonts w:ascii="Century Gothic" w:hAnsi="Century Gothic"/>
          <w:sz w:val="22"/>
          <w:szCs w:val="22"/>
        </w:rPr>
        <w:t>στο</w:t>
      </w:r>
      <w:r w:rsidR="006B1BE7" w:rsidRPr="000E48C7">
        <w:rPr>
          <w:rFonts w:ascii="Century Gothic" w:hAnsi="Century Gothic"/>
          <w:sz w:val="22"/>
          <w:szCs w:val="22"/>
        </w:rPr>
        <w:t xml:space="preserve">: </w:t>
      </w:r>
      <w:hyperlink r:id="rId9" w:history="1">
        <w:r w:rsidR="00F279B1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specialprograms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</w:rPr>
          <w:t>@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F279B1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  <w:r w:rsidR="000E48C7" w:rsidRPr="000E48C7">
        <w:rPr>
          <w:rFonts w:ascii="Century Gothic" w:hAnsi="Century Gothic"/>
          <w:sz w:val="22"/>
          <w:szCs w:val="22"/>
        </w:rPr>
        <w:tab/>
      </w:r>
    </w:p>
    <w:p w14:paraId="3EC97513" w14:textId="716A83BD" w:rsidR="006B1BE7" w:rsidRPr="006B1BE7" w:rsidRDefault="00F279B1" w:rsidP="002378BC">
      <w:pPr>
        <w:pStyle w:val="ListParagraph"/>
        <w:numPr>
          <w:ilvl w:val="0"/>
          <w:numId w:val="11"/>
        </w:numPr>
        <w:tabs>
          <w:tab w:val="left" w:pos="567"/>
        </w:tabs>
        <w:rPr>
          <w:rFonts w:ascii="Century Gothic" w:hAnsi="Century Gothic"/>
          <w:sz w:val="22"/>
          <w:szCs w:val="22"/>
        </w:rPr>
      </w:pPr>
      <w:r w:rsidRPr="00F279B1">
        <w:rPr>
          <w:rFonts w:ascii="Century Gothic" w:hAnsi="Century Gothic"/>
          <w:bCs/>
          <w:sz w:val="22"/>
          <w:szCs w:val="22"/>
        </w:rPr>
        <w:t>Για</w:t>
      </w:r>
      <w:r>
        <w:rPr>
          <w:rFonts w:ascii="Century Gothic" w:hAnsi="Century Gothic"/>
          <w:b/>
          <w:sz w:val="22"/>
          <w:szCs w:val="22"/>
        </w:rPr>
        <w:t xml:space="preserve"> αποχώρηση μαθητών</w:t>
      </w:r>
      <w:r w:rsidR="00ED243C">
        <w:rPr>
          <w:rFonts w:ascii="Century Gothic" w:hAnsi="Century Gothic"/>
          <w:b/>
          <w:sz w:val="22"/>
          <w:szCs w:val="22"/>
        </w:rPr>
        <w:t xml:space="preserve"> </w:t>
      </w:r>
      <w:r w:rsidR="006B1BE7" w:rsidRPr="006B1BE7">
        <w:rPr>
          <w:rFonts w:ascii="Century Gothic" w:hAnsi="Century Gothic"/>
          <w:b/>
          <w:sz w:val="22"/>
          <w:szCs w:val="22"/>
        </w:rPr>
        <w:t xml:space="preserve">στις </w:t>
      </w:r>
      <w:r>
        <w:rPr>
          <w:rFonts w:ascii="Century Gothic" w:hAnsi="Century Gothic"/>
          <w:b/>
          <w:sz w:val="22"/>
          <w:szCs w:val="22"/>
        </w:rPr>
        <w:t>1</w:t>
      </w:r>
      <w:r w:rsidR="000E0EA8">
        <w:rPr>
          <w:rFonts w:ascii="Century Gothic" w:hAnsi="Century Gothic"/>
          <w:b/>
          <w:sz w:val="22"/>
          <w:szCs w:val="22"/>
        </w:rPr>
        <w:t>1</w:t>
      </w:r>
      <w:r>
        <w:rPr>
          <w:rFonts w:ascii="Century Gothic" w:hAnsi="Century Gothic"/>
          <w:b/>
          <w:sz w:val="22"/>
          <w:szCs w:val="22"/>
        </w:rPr>
        <w:t>:30</w:t>
      </w:r>
      <w:r w:rsidR="00ED243C">
        <w:rPr>
          <w:rFonts w:ascii="Century Gothic" w:hAnsi="Century Gothic"/>
          <w:b/>
          <w:sz w:val="22"/>
          <w:szCs w:val="22"/>
        </w:rPr>
        <w:t xml:space="preserve">, </w:t>
      </w:r>
      <w:r w:rsidR="00ED243C" w:rsidRPr="00903436">
        <w:rPr>
          <w:rFonts w:ascii="Century Gothic" w:hAnsi="Century Gothic"/>
          <w:sz w:val="22"/>
          <w:szCs w:val="22"/>
        </w:rPr>
        <w:t xml:space="preserve">ενημέρωση </w:t>
      </w:r>
      <w:r>
        <w:rPr>
          <w:rFonts w:ascii="Century Gothic" w:hAnsi="Century Gothic"/>
          <w:sz w:val="22"/>
          <w:szCs w:val="22"/>
        </w:rPr>
        <w:t>έως</w:t>
      </w:r>
      <w:r w:rsidR="008133F9" w:rsidRPr="00903436">
        <w:rPr>
          <w:rFonts w:ascii="Century Gothic" w:hAnsi="Century Gothic"/>
          <w:sz w:val="22"/>
          <w:szCs w:val="22"/>
        </w:rPr>
        <w:t xml:space="preserve"> τις 1</w:t>
      </w:r>
      <w:r w:rsidR="000E0EA8">
        <w:rPr>
          <w:rFonts w:ascii="Century Gothic" w:hAnsi="Century Gothic"/>
          <w:sz w:val="22"/>
          <w:szCs w:val="22"/>
        </w:rPr>
        <w:t>1</w:t>
      </w:r>
      <w:r w:rsidR="008133F9" w:rsidRPr="00903436">
        <w:rPr>
          <w:rFonts w:ascii="Century Gothic" w:hAnsi="Century Gothic"/>
          <w:sz w:val="22"/>
          <w:szCs w:val="22"/>
        </w:rPr>
        <w:t>:00</w:t>
      </w:r>
      <w:r w:rsidR="00FC7687">
        <w:rPr>
          <w:rFonts w:ascii="Century Gothic" w:hAnsi="Century Gothic"/>
          <w:sz w:val="22"/>
          <w:szCs w:val="22"/>
        </w:rPr>
        <w:t>, της ίδιας ημέρας</w:t>
      </w:r>
      <w:r w:rsidR="008133F9" w:rsidRPr="00903436">
        <w:rPr>
          <w:rFonts w:ascii="Century Gothic" w:hAnsi="Century Gothic"/>
          <w:sz w:val="22"/>
          <w:szCs w:val="22"/>
        </w:rPr>
        <w:t xml:space="preserve">, </w:t>
      </w:r>
      <w:r w:rsidR="00ED243C" w:rsidRPr="00903436">
        <w:rPr>
          <w:rFonts w:ascii="Century Gothic" w:hAnsi="Century Gothic"/>
          <w:sz w:val="22"/>
          <w:szCs w:val="22"/>
        </w:rPr>
        <w:t>στο</w:t>
      </w:r>
      <w:r w:rsidR="006B1BE7" w:rsidRPr="006B1BE7">
        <w:rPr>
          <w:rFonts w:ascii="Century Gothic" w:hAnsi="Century Gothic"/>
          <w:sz w:val="22"/>
          <w:szCs w:val="22"/>
        </w:rPr>
        <w:t xml:space="preserve">: </w:t>
      </w:r>
      <w:hyperlink r:id="rId10" w:history="1"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specialprograms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@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  <w:bookmarkStart w:id="4" w:name="_Hlk169177491"/>
    </w:p>
    <w:p w14:paraId="519D3730" w14:textId="77777777" w:rsidR="006B1BE7" w:rsidRPr="006B1BE7" w:rsidRDefault="006B1BE7" w:rsidP="00903436">
      <w:pPr>
        <w:pStyle w:val="ListParagraph"/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</w:p>
    <w:bookmarkEnd w:id="4"/>
    <w:p w14:paraId="1ADE7A07" w14:textId="77777777" w:rsidR="00BA42CE" w:rsidRDefault="00BA42CE" w:rsidP="00903436">
      <w:pPr>
        <w:jc w:val="both"/>
        <w:rPr>
          <w:rFonts w:ascii="Century Gothic" w:hAnsi="Century Gothic"/>
          <w:b/>
          <w:sz w:val="22"/>
          <w:szCs w:val="22"/>
        </w:rPr>
      </w:pPr>
    </w:p>
    <w:p w14:paraId="63FC17A3" w14:textId="77777777" w:rsidR="006B1BE7" w:rsidRPr="00C67336" w:rsidRDefault="006B1BE7" w:rsidP="00903436">
      <w:pPr>
        <w:tabs>
          <w:tab w:val="left" w:pos="567"/>
        </w:tabs>
        <w:jc w:val="both"/>
        <w:rPr>
          <w:rFonts w:ascii="Century Gothic" w:hAnsi="Century Gothic"/>
          <w:b/>
          <w:sz w:val="22"/>
          <w:szCs w:val="22"/>
        </w:rPr>
      </w:pPr>
      <w:r w:rsidRPr="00C67336">
        <w:rPr>
          <w:rFonts w:ascii="Century Gothic" w:hAnsi="Century Gothic"/>
          <w:b/>
          <w:sz w:val="22"/>
          <w:szCs w:val="22"/>
        </w:rPr>
        <w:t>Εξοπλισμός</w:t>
      </w:r>
    </w:p>
    <w:p w14:paraId="5923B1CA" w14:textId="1E4CD855" w:rsidR="006B1BE7" w:rsidRDefault="006B1BE7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Κάθε παιδί θα πρέπει να έχει μαζί του:</w:t>
      </w:r>
    </w:p>
    <w:p w14:paraId="0513F34C" w14:textId="77777777" w:rsidR="000E0EA8" w:rsidRPr="00C67336" w:rsidRDefault="000E0EA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0783AC8F" w14:textId="3B57F8DC" w:rsidR="00A772B2" w:rsidRDefault="006B1BE7" w:rsidP="00900C17">
      <w:pPr>
        <w:pStyle w:val="ListParagraph"/>
        <w:numPr>
          <w:ilvl w:val="0"/>
          <w:numId w:val="3"/>
        </w:numPr>
        <w:tabs>
          <w:tab w:val="left" w:pos="567"/>
        </w:tabs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A772B2">
        <w:rPr>
          <w:rFonts w:ascii="Century Gothic" w:hAnsi="Century Gothic"/>
          <w:sz w:val="22"/>
          <w:szCs w:val="22"/>
        </w:rPr>
        <w:t xml:space="preserve">Ένα </w:t>
      </w:r>
      <w:r w:rsidR="00A772B2" w:rsidRPr="00A772B2">
        <w:rPr>
          <w:rFonts w:ascii="Century Gothic" w:hAnsi="Century Gothic"/>
          <w:sz w:val="22"/>
          <w:szCs w:val="22"/>
        </w:rPr>
        <w:t>τετράδιο και μία κασετίνα με στυλό και μολύβια</w:t>
      </w:r>
      <w:r w:rsidR="00A772B2">
        <w:rPr>
          <w:rFonts w:ascii="Century Gothic" w:hAnsi="Century Gothic"/>
          <w:sz w:val="22"/>
          <w:szCs w:val="22"/>
        </w:rPr>
        <w:t>, ένα καπέλο, ένα παγούρι ή μπουκαλάκι νερού.</w:t>
      </w:r>
    </w:p>
    <w:p w14:paraId="593E182D" w14:textId="77777777" w:rsidR="00A772B2" w:rsidRPr="00A772B2" w:rsidRDefault="00A772B2" w:rsidP="00A772B2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45A7FCE8" w14:textId="729F515B" w:rsidR="006B1BE7" w:rsidRDefault="004C0045" w:rsidP="00900C17">
      <w:pPr>
        <w:pStyle w:val="ListParagraph"/>
        <w:numPr>
          <w:ilvl w:val="0"/>
          <w:numId w:val="3"/>
        </w:numPr>
        <w:tabs>
          <w:tab w:val="left" w:pos="567"/>
        </w:tabs>
        <w:ind w:left="284" w:hanging="28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Τα παιδιά να φορούν άνετα ρούχα και αθλητικά παπούτσια για τη συμμετοχή στις αθλητικές δραστηριότητες και τον χορό.</w:t>
      </w:r>
    </w:p>
    <w:p w14:paraId="6EE847DD" w14:textId="77777777" w:rsidR="004C0045" w:rsidRPr="004C0045" w:rsidRDefault="004C0045" w:rsidP="004C0045">
      <w:pPr>
        <w:pStyle w:val="ListParagraph"/>
        <w:rPr>
          <w:rFonts w:ascii="Century Gothic" w:hAnsi="Century Gothic"/>
          <w:sz w:val="22"/>
          <w:szCs w:val="22"/>
        </w:rPr>
      </w:pPr>
    </w:p>
    <w:p w14:paraId="589E2074" w14:textId="77777777" w:rsidR="00903436" w:rsidRPr="00C67336" w:rsidRDefault="00903436" w:rsidP="00903436">
      <w:pPr>
        <w:tabs>
          <w:tab w:val="left" w:pos="567"/>
        </w:tabs>
        <w:ind w:left="284"/>
        <w:jc w:val="both"/>
        <w:rPr>
          <w:rFonts w:ascii="Century Gothic" w:hAnsi="Century Gothic"/>
          <w:sz w:val="22"/>
          <w:szCs w:val="22"/>
        </w:rPr>
      </w:pPr>
    </w:p>
    <w:p w14:paraId="21831B5F" w14:textId="2D080586" w:rsidR="00903436" w:rsidRDefault="004C0045" w:rsidP="00903436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Στα κτήρι</w:t>
      </w:r>
      <w:r w:rsidR="006917AB">
        <w:rPr>
          <w:rFonts w:ascii="Century Gothic" w:hAnsi="Century Gothic"/>
          <w:sz w:val="22"/>
          <w:szCs w:val="22"/>
        </w:rPr>
        <w:t>α υπάρχουν ψύκτες νερού, μηχανήματα πώλησης</w:t>
      </w:r>
      <w:r w:rsidR="001203E0">
        <w:rPr>
          <w:rFonts w:ascii="Century Gothic" w:hAnsi="Century Gothic"/>
          <w:sz w:val="22"/>
          <w:szCs w:val="22"/>
        </w:rPr>
        <w:t xml:space="preserve"> νερού</w:t>
      </w:r>
      <w:r w:rsidR="000E0EA8">
        <w:rPr>
          <w:rFonts w:ascii="Century Gothic" w:hAnsi="Century Gothic"/>
          <w:sz w:val="22"/>
          <w:szCs w:val="22"/>
        </w:rPr>
        <w:t>/σνακ</w:t>
      </w:r>
      <w:r w:rsidR="006917AB">
        <w:rPr>
          <w:rFonts w:ascii="Century Gothic" w:hAnsi="Century Gothic"/>
          <w:sz w:val="22"/>
          <w:szCs w:val="22"/>
        </w:rPr>
        <w:t xml:space="preserve"> και λειτουργεί καντίνα όπισθεν του Μπενακείου.</w:t>
      </w:r>
    </w:p>
    <w:p w14:paraId="3CD87F9D" w14:textId="77777777" w:rsidR="004C0045" w:rsidRDefault="004C0045" w:rsidP="00903436">
      <w:pPr>
        <w:jc w:val="both"/>
        <w:rPr>
          <w:rFonts w:ascii="Century Gothic" w:hAnsi="Century Gothic"/>
          <w:sz w:val="22"/>
          <w:szCs w:val="22"/>
        </w:rPr>
      </w:pPr>
    </w:p>
    <w:p w14:paraId="40306F36" w14:textId="27E47C58" w:rsidR="00752FDE" w:rsidRDefault="00752FDE" w:rsidP="00903436">
      <w:pPr>
        <w:jc w:val="both"/>
        <w:rPr>
          <w:rFonts w:ascii="Century Gothic" w:hAnsi="Century Gothic"/>
          <w:b/>
          <w:sz w:val="22"/>
          <w:szCs w:val="22"/>
        </w:rPr>
      </w:pPr>
    </w:p>
    <w:p w14:paraId="03831596" w14:textId="20DCFDAB" w:rsidR="000E0EA8" w:rsidRPr="005C47D7" w:rsidRDefault="000E0EA8" w:rsidP="00903436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  <w:lang w:val="en-US"/>
        </w:rPr>
        <w:t>Visiting</w:t>
      </w:r>
      <w:r w:rsidRPr="005C47D7"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  <w:lang w:val="en-US"/>
        </w:rPr>
        <w:t>Speakers</w:t>
      </w:r>
    </w:p>
    <w:p w14:paraId="58FC50FA" w14:textId="62BB6813" w:rsidR="000E0EA8" w:rsidRPr="005C47D7" w:rsidRDefault="000E0EA8" w:rsidP="00903436">
      <w:pPr>
        <w:jc w:val="both"/>
        <w:rPr>
          <w:rFonts w:ascii="Century Gothic" w:hAnsi="Century Gothic"/>
          <w:b/>
          <w:sz w:val="22"/>
          <w:szCs w:val="22"/>
        </w:rPr>
      </w:pPr>
    </w:p>
    <w:p w14:paraId="477AC739" w14:textId="163AA3D4" w:rsidR="000E0EA8" w:rsidRDefault="000E0EA8" w:rsidP="00903436">
      <w:pPr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Την δεύτερη εβδομάδα θα πραγματοποιηθούν συναντήσεις με τους </w:t>
      </w:r>
      <w:r>
        <w:rPr>
          <w:rFonts w:ascii="Century Gothic" w:hAnsi="Century Gothic"/>
          <w:bCs/>
          <w:sz w:val="22"/>
          <w:szCs w:val="22"/>
          <w:lang w:val="en-US"/>
        </w:rPr>
        <w:t>visiting</w:t>
      </w:r>
      <w:r w:rsidRPr="000E0EA8">
        <w:rPr>
          <w:rFonts w:ascii="Century Gothic" w:hAnsi="Century Gothic"/>
          <w:bCs/>
          <w:sz w:val="22"/>
          <w:szCs w:val="22"/>
        </w:rPr>
        <w:t xml:space="preserve"> </w:t>
      </w:r>
      <w:r>
        <w:rPr>
          <w:rFonts w:ascii="Century Gothic" w:hAnsi="Century Gothic"/>
          <w:bCs/>
          <w:sz w:val="22"/>
          <w:szCs w:val="22"/>
          <w:lang w:val="en-US"/>
        </w:rPr>
        <w:t>speakers</w:t>
      </w:r>
      <w:r w:rsidRPr="000E0EA8">
        <w:rPr>
          <w:rFonts w:ascii="Century Gothic" w:hAnsi="Century Gothic"/>
          <w:bCs/>
          <w:sz w:val="22"/>
          <w:szCs w:val="22"/>
        </w:rPr>
        <w:t>:</w:t>
      </w:r>
    </w:p>
    <w:p w14:paraId="62ABC020" w14:textId="77777777" w:rsidR="002378BC" w:rsidRDefault="002378BC" w:rsidP="00903436">
      <w:pPr>
        <w:jc w:val="both"/>
        <w:rPr>
          <w:rFonts w:ascii="Century Gothic" w:hAnsi="Century Gothic"/>
          <w:bCs/>
          <w:sz w:val="22"/>
          <w:szCs w:val="22"/>
        </w:rPr>
      </w:pPr>
    </w:p>
    <w:p w14:paraId="6C3D3092" w14:textId="23EDECF7" w:rsidR="000E0EA8" w:rsidRDefault="000E0EA8" w:rsidP="000E0EA8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bCs/>
          <w:sz w:val="22"/>
          <w:szCs w:val="22"/>
          <w:lang w:val="en-US"/>
        </w:rPr>
      </w:pPr>
      <w:r>
        <w:rPr>
          <w:rFonts w:ascii="Century Gothic" w:hAnsi="Century Gothic"/>
          <w:bCs/>
          <w:sz w:val="22"/>
          <w:szCs w:val="22"/>
        </w:rPr>
        <w:t>Κωνσταντίνος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sz w:val="22"/>
          <w:szCs w:val="22"/>
        </w:rPr>
        <w:t>Μεγαλοκονόμος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, </w:t>
      </w:r>
      <w:r>
        <w:rPr>
          <w:rFonts w:ascii="Century Gothic" w:hAnsi="Century Gothic"/>
          <w:bCs/>
          <w:sz w:val="22"/>
          <w:szCs w:val="22"/>
          <w:lang w:val="en-US"/>
        </w:rPr>
        <w:t>Data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&amp; </w:t>
      </w:r>
      <w:r>
        <w:rPr>
          <w:rFonts w:ascii="Century Gothic" w:hAnsi="Century Gothic"/>
          <w:bCs/>
          <w:sz w:val="22"/>
          <w:szCs w:val="22"/>
          <w:lang w:val="en-US"/>
        </w:rPr>
        <w:t>AI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sz w:val="22"/>
          <w:szCs w:val="22"/>
          <w:lang w:val="en-US"/>
        </w:rPr>
        <w:t>Practice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sz w:val="22"/>
          <w:szCs w:val="22"/>
          <w:lang w:val="en-US"/>
        </w:rPr>
        <w:t>Manager at Cognity</w:t>
      </w:r>
    </w:p>
    <w:p w14:paraId="79A87D2B" w14:textId="170CD05D" w:rsidR="000E0EA8" w:rsidRPr="000E0EA8" w:rsidRDefault="005C47D7" w:rsidP="000E0EA8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bCs/>
          <w:sz w:val="22"/>
          <w:szCs w:val="22"/>
          <w:lang w:val="en-US"/>
        </w:rPr>
      </w:pPr>
      <w:r>
        <w:rPr>
          <w:rFonts w:ascii="Century Gothic" w:hAnsi="Century Gothic"/>
          <w:bCs/>
          <w:sz w:val="22"/>
          <w:szCs w:val="22"/>
        </w:rPr>
        <w:t>Σπύρος</w:t>
      </w:r>
      <w:r w:rsidRPr="005C47D7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sz w:val="22"/>
          <w:szCs w:val="22"/>
        </w:rPr>
        <w:t>Σκιαδόπουλος</w:t>
      </w:r>
      <w:r w:rsidRPr="005C47D7">
        <w:rPr>
          <w:rFonts w:ascii="Century Gothic" w:hAnsi="Century Gothic"/>
          <w:bCs/>
          <w:sz w:val="22"/>
          <w:szCs w:val="22"/>
          <w:lang w:val="en-US"/>
        </w:rPr>
        <w:t xml:space="preserve">, </w:t>
      </w:r>
      <w:r>
        <w:rPr>
          <w:rFonts w:ascii="Century Gothic" w:hAnsi="Century Gothic"/>
          <w:bCs/>
          <w:sz w:val="22"/>
          <w:szCs w:val="22"/>
          <w:lang w:val="en-US"/>
        </w:rPr>
        <w:t>AI Transformation Director at ATCOM</w:t>
      </w:r>
    </w:p>
    <w:p w14:paraId="0638C38D" w14:textId="65CDD193" w:rsidR="000E0EA8" w:rsidRPr="000E0EA8" w:rsidRDefault="000E0EA8" w:rsidP="000E0EA8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bCs/>
          <w:sz w:val="22"/>
          <w:szCs w:val="22"/>
          <w:lang w:val="en-US"/>
        </w:rPr>
      </w:pPr>
      <w:r>
        <w:rPr>
          <w:rFonts w:ascii="Century Gothic" w:hAnsi="Century Gothic"/>
          <w:bCs/>
          <w:sz w:val="22"/>
          <w:szCs w:val="22"/>
        </w:rPr>
        <w:t>Ελευθέριος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  <w:r>
        <w:rPr>
          <w:rFonts w:ascii="Century Gothic" w:hAnsi="Century Gothic"/>
          <w:bCs/>
          <w:sz w:val="22"/>
          <w:szCs w:val="22"/>
        </w:rPr>
        <w:t>Καραπαναγιώτης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, </w:t>
      </w:r>
      <w:r>
        <w:rPr>
          <w:rFonts w:ascii="Century Gothic" w:hAnsi="Century Gothic"/>
          <w:bCs/>
          <w:sz w:val="22"/>
          <w:szCs w:val="22"/>
          <w:lang w:val="en-US"/>
        </w:rPr>
        <w:t>Lead Design Engineer at Bionic-X</w:t>
      </w:r>
      <w:r w:rsidRPr="000E0EA8">
        <w:rPr>
          <w:rFonts w:ascii="Century Gothic" w:hAnsi="Century Gothic"/>
          <w:bCs/>
          <w:sz w:val="22"/>
          <w:szCs w:val="22"/>
          <w:lang w:val="en-US"/>
        </w:rPr>
        <w:t xml:space="preserve"> </w:t>
      </w:r>
    </w:p>
    <w:p w14:paraId="647841BA" w14:textId="77777777" w:rsidR="000E0EA8" w:rsidRPr="000E0EA8" w:rsidRDefault="000E0EA8" w:rsidP="00903436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4B1C8A87" w14:textId="67BBA878" w:rsidR="00BA42CE" w:rsidRDefault="00BA42CE" w:rsidP="00903436">
      <w:pPr>
        <w:tabs>
          <w:tab w:val="left" w:pos="567"/>
        </w:tabs>
        <w:ind w:right="284"/>
        <w:jc w:val="both"/>
        <w:rPr>
          <w:rFonts w:ascii="Century Gothic" w:hAnsi="Century Gothic"/>
          <w:b/>
          <w:sz w:val="22"/>
          <w:szCs w:val="22"/>
        </w:rPr>
      </w:pPr>
      <w:r w:rsidRPr="00577D56">
        <w:rPr>
          <w:rFonts w:ascii="Century Gothic" w:hAnsi="Century Gothic"/>
          <w:b/>
          <w:sz w:val="22"/>
          <w:szCs w:val="22"/>
        </w:rPr>
        <w:t>Επικοινωνία</w:t>
      </w:r>
    </w:p>
    <w:p w14:paraId="253AE9D6" w14:textId="77777777" w:rsidR="002378BC" w:rsidRPr="00577D56" w:rsidRDefault="002378BC" w:rsidP="00903436">
      <w:pPr>
        <w:tabs>
          <w:tab w:val="left" w:pos="567"/>
        </w:tabs>
        <w:ind w:right="284"/>
        <w:jc w:val="both"/>
        <w:rPr>
          <w:rFonts w:ascii="Century Gothic" w:hAnsi="Century Gothic"/>
          <w:b/>
          <w:sz w:val="22"/>
          <w:szCs w:val="22"/>
        </w:rPr>
      </w:pPr>
    </w:p>
    <w:p w14:paraId="0CB1D860" w14:textId="77777777" w:rsidR="00D43B2D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Γραμματεία, κ. Κορναράκη</w:t>
      </w:r>
      <w:r w:rsidR="008C7E24">
        <w:rPr>
          <w:rFonts w:ascii="Century Gothic" w:hAnsi="Century Gothic"/>
          <w:sz w:val="22"/>
          <w:szCs w:val="22"/>
        </w:rPr>
        <w:t xml:space="preserve"> &amp;</w:t>
      </w:r>
      <w:r w:rsidR="00E85C07">
        <w:rPr>
          <w:rFonts w:ascii="Century Gothic" w:hAnsi="Century Gothic"/>
          <w:sz w:val="22"/>
          <w:szCs w:val="22"/>
        </w:rPr>
        <w:t xml:space="preserve"> κ. Φαλλιέρου</w:t>
      </w:r>
      <w:r w:rsidRPr="00577D56">
        <w:rPr>
          <w:rFonts w:ascii="Century Gothic" w:hAnsi="Century Gothic"/>
          <w:sz w:val="22"/>
          <w:szCs w:val="22"/>
        </w:rPr>
        <w:t>:</w:t>
      </w:r>
      <w:r w:rsidR="00D43B2D">
        <w:rPr>
          <w:rFonts w:ascii="Century Gothic" w:hAnsi="Century Gothic"/>
          <w:sz w:val="22"/>
          <w:szCs w:val="22"/>
        </w:rPr>
        <w:t xml:space="preserve"> </w:t>
      </w:r>
    </w:p>
    <w:p w14:paraId="5EBD818F" w14:textId="0B77C449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577D56">
        <w:rPr>
          <w:rFonts w:ascii="Century Gothic" w:hAnsi="Century Gothic"/>
          <w:sz w:val="22"/>
          <w:szCs w:val="22"/>
          <w:lang w:val="en-US"/>
        </w:rPr>
        <w:t xml:space="preserve">210 6798192 </w:t>
      </w:r>
      <w:r w:rsidRPr="00577D56">
        <w:rPr>
          <w:rFonts w:ascii="Century Gothic" w:hAnsi="Century Gothic"/>
          <w:sz w:val="22"/>
          <w:szCs w:val="22"/>
        </w:rPr>
        <w:t>και</w:t>
      </w:r>
      <w:r w:rsidRPr="00577D56">
        <w:rPr>
          <w:rFonts w:ascii="Century Gothic" w:hAnsi="Century Gothic"/>
          <w:sz w:val="22"/>
          <w:szCs w:val="22"/>
          <w:lang w:val="en-US"/>
        </w:rPr>
        <w:t xml:space="preserve"> 210 6726452</w:t>
      </w:r>
    </w:p>
    <w:p w14:paraId="2720350D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577D56">
        <w:rPr>
          <w:rFonts w:ascii="Century Gothic" w:hAnsi="Century Gothic"/>
          <w:sz w:val="22"/>
          <w:szCs w:val="22"/>
          <w:lang w:val="en-US"/>
        </w:rPr>
        <w:t>Email</w:t>
      </w:r>
      <w:r w:rsidR="00893A69" w:rsidRPr="006B1BE7">
        <w:rPr>
          <w:rFonts w:ascii="Century Gothic" w:hAnsi="Century Gothic"/>
          <w:sz w:val="22"/>
          <w:szCs w:val="22"/>
          <w:lang w:val="en-US"/>
        </w:rPr>
        <w:t>:</w:t>
      </w:r>
      <w:r w:rsidRPr="00577D56">
        <w:rPr>
          <w:rFonts w:ascii="Century Gothic" w:hAnsi="Century Gothic"/>
          <w:sz w:val="22"/>
          <w:szCs w:val="22"/>
          <w:lang w:val="en-US"/>
        </w:rPr>
        <w:t xml:space="preserve"> </w:t>
      </w:r>
      <w:hyperlink r:id="rId11" w:history="1">
        <w:r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specialprograms@athenscollege.edu.gr</w:t>
        </w:r>
      </w:hyperlink>
    </w:p>
    <w:p w14:paraId="199FEEFE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</w:p>
    <w:p w14:paraId="4FD2B065" w14:textId="2766A569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Σας ευχαριστούμε για την εμπιστοσύνη που μας δείχνετε</w:t>
      </w:r>
      <w:r w:rsidR="000E0EA8">
        <w:rPr>
          <w:rFonts w:ascii="Century Gothic" w:hAnsi="Century Gothic"/>
          <w:sz w:val="22"/>
          <w:szCs w:val="22"/>
        </w:rPr>
        <w:t xml:space="preserve"> </w:t>
      </w:r>
      <w:r w:rsidRPr="00577D56">
        <w:rPr>
          <w:rFonts w:ascii="Century Gothic" w:hAnsi="Century Gothic"/>
          <w:sz w:val="22"/>
          <w:szCs w:val="22"/>
        </w:rPr>
        <w:t xml:space="preserve">και σας ευχόμαστε ένα ευχάριστο </w:t>
      </w:r>
      <w:r w:rsidR="000E0EA8">
        <w:rPr>
          <w:rFonts w:ascii="Century Gothic" w:hAnsi="Century Gothic"/>
          <w:sz w:val="22"/>
          <w:szCs w:val="22"/>
          <w:lang w:val="en-US"/>
        </w:rPr>
        <w:t>Summer</w:t>
      </w:r>
      <w:r w:rsidR="000E0EA8" w:rsidRPr="000E0EA8">
        <w:rPr>
          <w:rFonts w:ascii="Century Gothic" w:hAnsi="Century Gothic"/>
          <w:sz w:val="22"/>
          <w:szCs w:val="22"/>
        </w:rPr>
        <w:t xml:space="preserve"> </w:t>
      </w:r>
      <w:r w:rsidR="000E0EA8">
        <w:rPr>
          <w:rFonts w:ascii="Century Gothic" w:hAnsi="Century Gothic"/>
          <w:sz w:val="22"/>
          <w:szCs w:val="22"/>
          <w:lang w:val="en-US"/>
        </w:rPr>
        <w:t>School</w:t>
      </w:r>
      <w:r w:rsidRPr="00577D56">
        <w:rPr>
          <w:rFonts w:ascii="Century Gothic" w:hAnsi="Century Gothic"/>
          <w:sz w:val="22"/>
          <w:szCs w:val="22"/>
        </w:rPr>
        <w:t xml:space="preserve"> </w:t>
      </w:r>
      <w:r w:rsidR="00E85C07">
        <w:rPr>
          <w:rFonts w:ascii="Century Gothic" w:hAnsi="Century Gothic"/>
          <w:sz w:val="22"/>
          <w:szCs w:val="22"/>
        </w:rPr>
        <w:t>202</w:t>
      </w:r>
      <w:r w:rsidR="001F3459">
        <w:rPr>
          <w:rFonts w:ascii="Century Gothic" w:hAnsi="Century Gothic"/>
          <w:sz w:val="22"/>
          <w:szCs w:val="22"/>
        </w:rPr>
        <w:t>6</w:t>
      </w:r>
      <w:r w:rsidRPr="00577D56">
        <w:rPr>
          <w:rFonts w:ascii="Century Gothic" w:hAnsi="Century Gothic"/>
          <w:sz w:val="22"/>
          <w:szCs w:val="22"/>
        </w:rPr>
        <w:t>!</w:t>
      </w:r>
    </w:p>
    <w:p w14:paraId="60C5DFB7" w14:textId="77777777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61CAD3E8" w14:textId="77777777" w:rsidR="00B86E96" w:rsidRPr="00E90657" w:rsidRDefault="00B86E96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22246532" w14:textId="66F50B99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Από τη Διεύθυνση </w:t>
      </w:r>
    </w:p>
    <w:bookmarkEnd w:id="0"/>
    <w:p w14:paraId="694AF059" w14:textId="77777777" w:rsidR="00781BB5" w:rsidRPr="00577D56" w:rsidRDefault="00781BB5" w:rsidP="00903436">
      <w:pPr>
        <w:jc w:val="both"/>
        <w:rPr>
          <w:rFonts w:ascii="Century Gothic" w:hAnsi="Century Gothic"/>
          <w:sz w:val="22"/>
          <w:szCs w:val="22"/>
        </w:rPr>
      </w:pPr>
    </w:p>
    <w:bookmarkEnd w:id="1"/>
    <w:p w14:paraId="7AF38794" w14:textId="77777777" w:rsidR="00922E03" w:rsidRPr="00577D56" w:rsidRDefault="00922E03" w:rsidP="00645DE8">
      <w:pPr>
        <w:jc w:val="both"/>
        <w:rPr>
          <w:rFonts w:ascii="Century Gothic" w:hAnsi="Century Gothic"/>
          <w:b/>
          <w:sz w:val="22"/>
          <w:szCs w:val="22"/>
        </w:rPr>
      </w:pPr>
    </w:p>
    <w:sectPr w:rsidR="00922E03" w:rsidRPr="00577D56" w:rsidSect="00186222">
      <w:headerReference w:type="default" r:id="rId12"/>
      <w:pgSz w:w="11907" w:h="16840"/>
      <w:pgMar w:top="289" w:right="1304" w:bottom="851" w:left="1304" w:header="278" w:footer="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318E" w14:textId="77777777" w:rsidR="00EF6E25" w:rsidRDefault="00EF6E25">
      <w:r>
        <w:separator/>
      </w:r>
    </w:p>
  </w:endnote>
  <w:endnote w:type="continuationSeparator" w:id="0">
    <w:p w14:paraId="47B6B637" w14:textId="77777777" w:rsidR="00EF6E25" w:rsidRDefault="00EF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6FB1D" w14:textId="77777777" w:rsidR="00EF6E25" w:rsidRDefault="00EF6E25">
      <w:r>
        <w:separator/>
      </w:r>
    </w:p>
  </w:footnote>
  <w:footnote w:type="continuationSeparator" w:id="0">
    <w:p w14:paraId="632738D9" w14:textId="77777777" w:rsidR="00EF6E25" w:rsidRDefault="00EF6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7A8F8" w14:textId="77777777" w:rsidR="003F5741" w:rsidRPr="005202C1" w:rsidRDefault="003F5741">
    <w:pPr>
      <w:pStyle w:val="Header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5FDC"/>
    <w:multiLevelType w:val="hybridMultilevel"/>
    <w:tmpl w:val="4288CDCE"/>
    <w:lvl w:ilvl="0" w:tplc="64325C0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i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314D6"/>
    <w:multiLevelType w:val="hybridMultilevel"/>
    <w:tmpl w:val="07C8006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72F89"/>
    <w:multiLevelType w:val="hybridMultilevel"/>
    <w:tmpl w:val="89983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959"/>
    <w:multiLevelType w:val="singleLevel"/>
    <w:tmpl w:val="0338F05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4D340DF0"/>
    <w:multiLevelType w:val="hybridMultilevel"/>
    <w:tmpl w:val="18C233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B19F5"/>
    <w:multiLevelType w:val="singleLevel"/>
    <w:tmpl w:val="14882A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61007CEC"/>
    <w:multiLevelType w:val="hybridMultilevel"/>
    <w:tmpl w:val="16D41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F4832"/>
    <w:multiLevelType w:val="hybridMultilevel"/>
    <w:tmpl w:val="F2CE7E1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BF56825"/>
    <w:multiLevelType w:val="hybridMultilevel"/>
    <w:tmpl w:val="77EC282E"/>
    <w:lvl w:ilvl="0" w:tplc="2E8AC7F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F5E89"/>
    <w:multiLevelType w:val="hybridMultilevel"/>
    <w:tmpl w:val="D14023B0"/>
    <w:lvl w:ilvl="0" w:tplc="002CEB2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E3F7C"/>
    <w:multiLevelType w:val="hybridMultilevel"/>
    <w:tmpl w:val="3F809DCC"/>
    <w:lvl w:ilvl="0" w:tplc="AAF0317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11B"/>
    <w:rsid w:val="00013139"/>
    <w:rsid w:val="00032C5D"/>
    <w:rsid w:val="00044341"/>
    <w:rsid w:val="00060298"/>
    <w:rsid w:val="000741F9"/>
    <w:rsid w:val="00084B92"/>
    <w:rsid w:val="0009465B"/>
    <w:rsid w:val="000A4880"/>
    <w:rsid w:val="000B4397"/>
    <w:rsid w:val="000D7642"/>
    <w:rsid w:val="000E0EA8"/>
    <w:rsid w:val="000E48C7"/>
    <w:rsid w:val="0011382A"/>
    <w:rsid w:val="00114C79"/>
    <w:rsid w:val="001203E0"/>
    <w:rsid w:val="00130EDF"/>
    <w:rsid w:val="00131520"/>
    <w:rsid w:val="00132CE2"/>
    <w:rsid w:val="00133741"/>
    <w:rsid w:val="00153C26"/>
    <w:rsid w:val="00157C0D"/>
    <w:rsid w:val="00160C72"/>
    <w:rsid w:val="00161502"/>
    <w:rsid w:val="00186222"/>
    <w:rsid w:val="001876AA"/>
    <w:rsid w:val="001A4AAA"/>
    <w:rsid w:val="001B345A"/>
    <w:rsid w:val="001D047B"/>
    <w:rsid w:val="001D6CC9"/>
    <w:rsid w:val="001F11EB"/>
    <w:rsid w:val="001F3459"/>
    <w:rsid w:val="001F606B"/>
    <w:rsid w:val="002107A6"/>
    <w:rsid w:val="00225F82"/>
    <w:rsid w:val="00233828"/>
    <w:rsid w:val="002378BC"/>
    <w:rsid w:val="00237BC6"/>
    <w:rsid w:val="002436FA"/>
    <w:rsid w:val="00245303"/>
    <w:rsid w:val="00255A6C"/>
    <w:rsid w:val="00257E6C"/>
    <w:rsid w:val="00262E7B"/>
    <w:rsid w:val="002711D3"/>
    <w:rsid w:val="0028032A"/>
    <w:rsid w:val="00295981"/>
    <w:rsid w:val="00296B94"/>
    <w:rsid w:val="002A3F90"/>
    <w:rsid w:val="002A52DC"/>
    <w:rsid w:val="002B3556"/>
    <w:rsid w:val="002B3C17"/>
    <w:rsid w:val="002B6B47"/>
    <w:rsid w:val="002C0ED1"/>
    <w:rsid w:val="002C43C4"/>
    <w:rsid w:val="002C5413"/>
    <w:rsid w:val="002D569F"/>
    <w:rsid w:val="002E0A80"/>
    <w:rsid w:val="002E530B"/>
    <w:rsid w:val="002E67F2"/>
    <w:rsid w:val="00316477"/>
    <w:rsid w:val="00337387"/>
    <w:rsid w:val="003440B0"/>
    <w:rsid w:val="003667ED"/>
    <w:rsid w:val="0037299F"/>
    <w:rsid w:val="00394683"/>
    <w:rsid w:val="00394FDF"/>
    <w:rsid w:val="003A647B"/>
    <w:rsid w:val="003C39AB"/>
    <w:rsid w:val="003C7680"/>
    <w:rsid w:val="003D1DD7"/>
    <w:rsid w:val="003D7E54"/>
    <w:rsid w:val="003E6083"/>
    <w:rsid w:val="003E609C"/>
    <w:rsid w:val="003F2F92"/>
    <w:rsid w:val="003F368D"/>
    <w:rsid w:val="003F5741"/>
    <w:rsid w:val="00420513"/>
    <w:rsid w:val="00426896"/>
    <w:rsid w:val="00433D7E"/>
    <w:rsid w:val="004346DB"/>
    <w:rsid w:val="00445876"/>
    <w:rsid w:val="004653AC"/>
    <w:rsid w:val="00475102"/>
    <w:rsid w:val="004807F8"/>
    <w:rsid w:val="004810A0"/>
    <w:rsid w:val="00484006"/>
    <w:rsid w:val="00493F95"/>
    <w:rsid w:val="004B364E"/>
    <w:rsid w:val="004B391C"/>
    <w:rsid w:val="004C0045"/>
    <w:rsid w:val="004D5021"/>
    <w:rsid w:val="004E1096"/>
    <w:rsid w:val="004E293D"/>
    <w:rsid w:val="004E74D4"/>
    <w:rsid w:val="005202C1"/>
    <w:rsid w:val="00551335"/>
    <w:rsid w:val="005620A3"/>
    <w:rsid w:val="00577D56"/>
    <w:rsid w:val="0058173A"/>
    <w:rsid w:val="00581CE6"/>
    <w:rsid w:val="00582472"/>
    <w:rsid w:val="00587B00"/>
    <w:rsid w:val="005A5680"/>
    <w:rsid w:val="005B3C98"/>
    <w:rsid w:val="005B4472"/>
    <w:rsid w:val="005C47D7"/>
    <w:rsid w:val="005E1F55"/>
    <w:rsid w:val="005E4F47"/>
    <w:rsid w:val="005F3C2E"/>
    <w:rsid w:val="00606A52"/>
    <w:rsid w:val="00614235"/>
    <w:rsid w:val="00635016"/>
    <w:rsid w:val="00640E9F"/>
    <w:rsid w:val="00645DE8"/>
    <w:rsid w:val="006510FD"/>
    <w:rsid w:val="00651CAA"/>
    <w:rsid w:val="00656EAC"/>
    <w:rsid w:val="00662395"/>
    <w:rsid w:val="00681CD9"/>
    <w:rsid w:val="00681DBF"/>
    <w:rsid w:val="006917AB"/>
    <w:rsid w:val="00693493"/>
    <w:rsid w:val="00697A84"/>
    <w:rsid w:val="006B1BE7"/>
    <w:rsid w:val="006C2096"/>
    <w:rsid w:val="006D22C5"/>
    <w:rsid w:val="006D3BB4"/>
    <w:rsid w:val="006E40DC"/>
    <w:rsid w:val="006E6102"/>
    <w:rsid w:val="00703B2E"/>
    <w:rsid w:val="00704A9E"/>
    <w:rsid w:val="00706509"/>
    <w:rsid w:val="00713191"/>
    <w:rsid w:val="0072600E"/>
    <w:rsid w:val="007515D2"/>
    <w:rsid w:val="00751F11"/>
    <w:rsid w:val="00752FDE"/>
    <w:rsid w:val="00772106"/>
    <w:rsid w:val="00780E4D"/>
    <w:rsid w:val="00781BB5"/>
    <w:rsid w:val="007A7977"/>
    <w:rsid w:val="007A7BC2"/>
    <w:rsid w:val="007B49B9"/>
    <w:rsid w:val="007D0BA3"/>
    <w:rsid w:val="007D58B3"/>
    <w:rsid w:val="007E0956"/>
    <w:rsid w:val="007E1E25"/>
    <w:rsid w:val="00810981"/>
    <w:rsid w:val="00811588"/>
    <w:rsid w:val="008133F9"/>
    <w:rsid w:val="00823089"/>
    <w:rsid w:val="0083497E"/>
    <w:rsid w:val="00837BD8"/>
    <w:rsid w:val="008449AC"/>
    <w:rsid w:val="00864CD1"/>
    <w:rsid w:val="0087571D"/>
    <w:rsid w:val="008865C1"/>
    <w:rsid w:val="0089191C"/>
    <w:rsid w:val="00892EB9"/>
    <w:rsid w:val="00893A69"/>
    <w:rsid w:val="0089603F"/>
    <w:rsid w:val="00897DFD"/>
    <w:rsid w:val="008A27E8"/>
    <w:rsid w:val="008B0CF8"/>
    <w:rsid w:val="008B584F"/>
    <w:rsid w:val="008B5B84"/>
    <w:rsid w:val="008C1039"/>
    <w:rsid w:val="008C40FA"/>
    <w:rsid w:val="008C7E24"/>
    <w:rsid w:val="008D1850"/>
    <w:rsid w:val="008D28DD"/>
    <w:rsid w:val="00903436"/>
    <w:rsid w:val="00910673"/>
    <w:rsid w:val="00911B9D"/>
    <w:rsid w:val="00922E03"/>
    <w:rsid w:val="00930918"/>
    <w:rsid w:val="009337AD"/>
    <w:rsid w:val="00940147"/>
    <w:rsid w:val="0094779B"/>
    <w:rsid w:val="00951E54"/>
    <w:rsid w:val="0096398E"/>
    <w:rsid w:val="009823A9"/>
    <w:rsid w:val="00991DF2"/>
    <w:rsid w:val="00993AB3"/>
    <w:rsid w:val="009B0FDC"/>
    <w:rsid w:val="009C1F81"/>
    <w:rsid w:val="009D7BDF"/>
    <w:rsid w:val="009E5FA0"/>
    <w:rsid w:val="009F12C5"/>
    <w:rsid w:val="009F26FC"/>
    <w:rsid w:val="009F2CBA"/>
    <w:rsid w:val="009F3D6F"/>
    <w:rsid w:val="009F5E86"/>
    <w:rsid w:val="00A304F6"/>
    <w:rsid w:val="00A346FA"/>
    <w:rsid w:val="00A74E7F"/>
    <w:rsid w:val="00A772B2"/>
    <w:rsid w:val="00A86543"/>
    <w:rsid w:val="00A877EB"/>
    <w:rsid w:val="00A93349"/>
    <w:rsid w:val="00AA12A7"/>
    <w:rsid w:val="00AB62D8"/>
    <w:rsid w:val="00AC1847"/>
    <w:rsid w:val="00AE0611"/>
    <w:rsid w:val="00AE3DB0"/>
    <w:rsid w:val="00AE6F29"/>
    <w:rsid w:val="00AF5AE0"/>
    <w:rsid w:val="00B05FCE"/>
    <w:rsid w:val="00B30919"/>
    <w:rsid w:val="00B326C5"/>
    <w:rsid w:val="00B34648"/>
    <w:rsid w:val="00B51F0B"/>
    <w:rsid w:val="00B546E9"/>
    <w:rsid w:val="00B57C04"/>
    <w:rsid w:val="00B60C5B"/>
    <w:rsid w:val="00B649AC"/>
    <w:rsid w:val="00B76202"/>
    <w:rsid w:val="00B856E3"/>
    <w:rsid w:val="00B86E96"/>
    <w:rsid w:val="00B95605"/>
    <w:rsid w:val="00B96DDA"/>
    <w:rsid w:val="00BA42CE"/>
    <w:rsid w:val="00BB544A"/>
    <w:rsid w:val="00BB7263"/>
    <w:rsid w:val="00BD0826"/>
    <w:rsid w:val="00BD78EC"/>
    <w:rsid w:val="00BE35E2"/>
    <w:rsid w:val="00BE5010"/>
    <w:rsid w:val="00BE5593"/>
    <w:rsid w:val="00C026F1"/>
    <w:rsid w:val="00C040A6"/>
    <w:rsid w:val="00C060A8"/>
    <w:rsid w:val="00C12DED"/>
    <w:rsid w:val="00C147DE"/>
    <w:rsid w:val="00C25A07"/>
    <w:rsid w:val="00C25F13"/>
    <w:rsid w:val="00C30462"/>
    <w:rsid w:val="00C31E1A"/>
    <w:rsid w:val="00C330A0"/>
    <w:rsid w:val="00C3335B"/>
    <w:rsid w:val="00C410CF"/>
    <w:rsid w:val="00C433DD"/>
    <w:rsid w:val="00C52651"/>
    <w:rsid w:val="00C57830"/>
    <w:rsid w:val="00C60EF8"/>
    <w:rsid w:val="00C65F6A"/>
    <w:rsid w:val="00C67336"/>
    <w:rsid w:val="00C67487"/>
    <w:rsid w:val="00C753AC"/>
    <w:rsid w:val="00C76D6A"/>
    <w:rsid w:val="00C76DD0"/>
    <w:rsid w:val="00C81FA2"/>
    <w:rsid w:val="00C83940"/>
    <w:rsid w:val="00C871E3"/>
    <w:rsid w:val="00C94A0A"/>
    <w:rsid w:val="00CA4E5C"/>
    <w:rsid w:val="00CB08C2"/>
    <w:rsid w:val="00CE2681"/>
    <w:rsid w:val="00CE4BE8"/>
    <w:rsid w:val="00D005FA"/>
    <w:rsid w:val="00D06898"/>
    <w:rsid w:val="00D0735A"/>
    <w:rsid w:val="00D34452"/>
    <w:rsid w:val="00D346E4"/>
    <w:rsid w:val="00D43B2D"/>
    <w:rsid w:val="00D51174"/>
    <w:rsid w:val="00D6169B"/>
    <w:rsid w:val="00D63C43"/>
    <w:rsid w:val="00D67C14"/>
    <w:rsid w:val="00D80202"/>
    <w:rsid w:val="00D8076B"/>
    <w:rsid w:val="00D82A51"/>
    <w:rsid w:val="00D8353B"/>
    <w:rsid w:val="00D84351"/>
    <w:rsid w:val="00D8575B"/>
    <w:rsid w:val="00D86043"/>
    <w:rsid w:val="00D91B88"/>
    <w:rsid w:val="00DA643E"/>
    <w:rsid w:val="00DA66A6"/>
    <w:rsid w:val="00DA78AD"/>
    <w:rsid w:val="00DC1316"/>
    <w:rsid w:val="00DC4E1B"/>
    <w:rsid w:val="00DD24A7"/>
    <w:rsid w:val="00DD7258"/>
    <w:rsid w:val="00DE4679"/>
    <w:rsid w:val="00DF611B"/>
    <w:rsid w:val="00E12516"/>
    <w:rsid w:val="00E138D5"/>
    <w:rsid w:val="00E200C7"/>
    <w:rsid w:val="00E360C0"/>
    <w:rsid w:val="00E451E3"/>
    <w:rsid w:val="00E55441"/>
    <w:rsid w:val="00E80D1D"/>
    <w:rsid w:val="00E85C07"/>
    <w:rsid w:val="00E90657"/>
    <w:rsid w:val="00E9272B"/>
    <w:rsid w:val="00E9711B"/>
    <w:rsid w:val="00EB2539"/>
    <w:rsid w:val="00EB5591"/>
    <w:rsid w:val="00ED243C"/>
    <w:rsid w:val="00EE1A01"/>
    <w:rsid w:val="00EF2810"/>
    <w:rsid w:val="00EF6E25"/>
    <w:rsid w:val="00F0088A"/>
    <w:rsid w:val="00F01615"/>
    <w:rsid w:val="00F10B92"/>
    <w:rsid w:val="00F21DA5"/>
    <w:rsid w:val="00F279B1"/>
    <w:rsid w:val="00F31E05"/>
    <w:rsid w:val="00F32599"/>
    <w:rsid w:val="00F33176"/>
    <w:rsid w:val="00F335C4"/>
    <w:rsid w:val="00F47A8A"/>
    <w:rsid w:val="00F616B0"/>
    <w:rsid w:val="00F74B57"/>
    <w:rsid w:val="00F763C8"/>
    <w:rsid w:val="00F8043E"/>
    <w:rsid w:val="00F91A7C"/>
    <w:rsid w:val="00F93EE5"/>
    <w:rsid w:val="00FA0515"/>
    <w:rsid w:val="00FA4EB0"/>
    <w:rsid w:val="00FC27D6"/>
    <w:rsid w:val="00FC7687"/>
    <w:rsid w:val="00FD4929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36808C66"/>
  <w15:docId w15:val="{8EBF040E-526C-4D69-AFED-231EBEC4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4D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1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1319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13191"/>
    <w:pPr>
      <w:pBdr>
        <w:top w:val="single" w:sz="6" w:space="1" w:color="auto"/>
      </w:pBdr>
      <w:tabs>
        <w:tab w:val="left" w:pos="1440"/>
        <w:tab w:val="left" w:pos="1800"/>
      </w:tabs>
      <w:jc w:val="both"/>
    </w:pPr>
  </w:style>
  <w:style w:type="paragraph" w:styleId="BalloonText">
    <w:name w:val="Balloon Text"/>
    <w:basedOn w:val="Normal"/>
    <w:semiHidden/>
    <w:rsid w:val="004E10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08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B364E"/>
    <w:pPr>
      <w:ind w:left="720"/>
      <w:contextualSpacing/>
      <w:textAlignment w:val="auto"/>
    </w:pPr>
  </w:style>
  <w:style w:type="paragraph" w:customStyle="1" w:styleId="Default">
    <w:name w:val="Default"/>
    <w:rsid w:val="00EE1A0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05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5FA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1F606B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</w:rPr>
  </w:style>
  <w:style w:type="paragraph" w:customStyle="1" w:styleId="ql-align-justify">
    <w:name w:val="ql-align-justify"/>
    <w:basedOn w:val="Normal"/>
    <w:rsid w:val="008960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0161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henscollege.edu.gr/the-experience/optional-activities/summer-programs/summer-program-junior-hig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ecialprograms@athenscollege.edu.g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pecialprograms@athenscollege.edu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ecialprograms@athenscollege.edu.gr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928;&#961;&#972;&#964;&#965;&#960;&#945;\Gree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Greek.dot</Template>
  <TotalTime>7</TotalTime>
  <Pages>2</Pages>
  <Words>380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Προς</vt:lpstr>
    </vt:vector>
  </TitlesOfParts>
  <Company>Athens College EES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Kornaraki</dc:creator>
  <cp:lastModifiedBy>Ναυσικά Αθανασούλη</cp:lastModifiedBy>
  <cp:revision>3</cp:revision>
  <cp:lastPrinted>2026-06-17T05:47:00Z</cp:lastPrinted>
  <dcterms:created xsi:type="dcterms:W3CDTF">2026-06-17T07:20:00Z</dcterms:created>
  <dcterms:modified xsi:type="dcterms:W3CDTF">2026-06-17T10:21:00Z</dcterms:modified>
</cp:coreProperties>
</file>