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EF1AB" w14:textId="77777777" w:rsidR="00823089" w:rsidRPr="00186222" w:rsidRDefault="00823089" w:rsidP="007A7977">
      <w:pPr>
        <w:tabs>
          <w:tab w:val="left" w:pos="567"/>
        </w:tabs>
        <w:jc w:val="right"/>
        <w:rPr>
          <w:rFonts w:asciiTheme="minorHAnsi" w:hAnsiTheme="minorHAnsi"/>
          <w:sz w:val="20"/>
        </w:rPr>
      </w:pPr>
    </w:p>
    <w:bookmarkStart w:id="0" w:name="_Hlk137569618"/>
    <w:p w14:paraId="066A2A7B" w14:textId="77777777" w:rsidR="00F01615" w:rsidRPr="00186222" w:rsidRDefault="00F01615" w:rsidP="00F01615">
      <w:pPr>
        <w:pStyle w:val="Header"/>
        <w:ind w:left="-567"/>
        <w:rPr>
          <w:sz w:val="20"/>
        </w:rPr>
      </w:pPr>
      <w:r w:rsidRPr="00186222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6D1DE9" wp14:editId="7B214730">
                <wp:simplePos x="0" y="0"/>
                <wp:positionH relativeFrom="column">
                  <wp:posOffset>4204970</wp:posOffset>
                </wp:positionH>
                <wp:positionV relativeFrom="paragraph">
                  <wp:posOffset>74930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D8F8A" w14:textId="77777777" w:rsidR="00F01615" w:rsidRPr="002A162D" w:rsidRDefault="00F01615" w:rsidP="00F01615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Ειδικά Προγράμματα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E64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1pt;margin-top:5.9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DQBe1DgAAAACwEAAA8AAAAAAAAAAAAAAAAAfAQAAGRycy9kb3du&#10;cmV2LnhtbFBLBQYAAAAABAAEAPMAAACJBQAAAAA=&#10;" stroked="f">
                <v:textbox>
                  <w:txbxContent>
                    <w:p w:rsidR="00F01615" w:rsidRPr="002A162D" w:rsidRDefault="00F01615" w:rsidP="00F01615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Ειδικά Προγράμματα</w:t>
                      </w:r>
                    </w:p>
                  </w:txbxContent>
                </v:textbox>
              </v:shape>
            </w:pict>
          </mc:Fallback>
        </mc:AlternateContent>
      </w:r>
      <w:r w:rsidRPr="0018622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B4EA95" wp14:editId="25983092">
                <wp:simplePos x="0" y="0"/>
                <wp:positionH relativeFrom="column">
                  <wp:posOffset>4083050</wp:posOffset>
                </wp:positionH>
                <wp:positionV relativeFrom="paragraph">
                  <wp:posOffset>76200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57CCF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5pt,6pt" to="321.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" strokecolor="#211d70" strokeweight="1.5pt">
                <v:shadow on="t" color="black" opacity="24903f" origin=",.5" offset="0,.55556mm"/>
              </v:line>
            </w:pict>
          </mc:Fallback>
        </mc:AlternateContent>
      </w:r>
      <w:r w:rsidRPr="00186222">
        <w:rPr>
          <w:noProof/>
          <w:sz w:val="20"/>
        </w:rPr>
        <w:t xml:space="preserve">  </w:t>
      </w:r>
      <w:r w:rsidRPr="00186222">
        <w:rPr>
          <w:noProof/>
          <w:sz w:val="20"/>
        </w:rPr>
        <w:drawing>
          <wp:inline distT="0" distB="0" distL="0" distR="0" wp14:anchorId="5A8C0DBB" wp14:editId="49F79DB8">
            <wp:extent cx="2791675" cy="933450"/>
            <wp:effectExtent l="0" t="0" r="8890" b="0"/>
            <wp:docPr id="13" name="Picture 13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22" cy="93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C5FBD" w14:textId="77777777" w:rsidR="00F01615" w:rsidRPr="00186222" w:rsidRDefault="00F01615" w:rsidP="00E360C0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5421B232" w14:textId="77777777" w:rsidR="00F01615" w:rsidRPr="00186222" w:rsidRDefault="00F01615" w:rsidP="00E360C0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2BBE0E85" w14:textId="68EBFBDF" w:rsidR="00577D56" w:rsidRDefault="003D1DD7" w:rsidP="00903436">
      <w:pPr>
        <w:tabs>
          <w:tab w:val="left" w:pos="567"/>
        </w:tabs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15</w:t>
      </w:r>
      <w:r w:rsidR="006B1BE7">
        <w:rPr>
          <w:rFonts w:ascii="Century Gothic" w:hAnsi="Century Gothic"/>
          <w:sz w:val="20"/>
        </w:rPr>
        <w:t xml:space="preserve"> Ιουνίου</w:t>
      </w:r>
      <w:r w:rsidR="00577D56">
        <w:rPr>
          <w:rFonts w:ascii="Century Gothic" w:hAnsi="Century Gothic"/>
          <w:sz w:val="20"/>
        </w:rPr>
        <w:t xml:space="preserve"> 202</w:t>
      </w:r>
      <w:r w:rsidR="000E48C7">
        <w:rPr>
          <w:rFonts w:ascii="Century Gothic" w:hAnsi="Century Gothic"/>
          <w:sz w:val="20"/>
        </w:rPr>
        <w:t>6</w:t>
      </w:r>
    </w:p>
    <w:p w14:paraId="353FBC70" w14:textId="77777777" w:rsidR="00577D56" w:rsidRDefault="00577D56" w:rsidP="00903436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692CF066" w14:textId="77777777" w:rsidR="00577D56" w:rsidRDefault="00577D56" w:rsidP="00903436">
      <w:pPr>
        <w:tabs>
          <w:tab w:val="left" w:pos="567"/>
        </w:tabs>
        <w:jc w:val="both"/>
        <w:rPr>
          <w:rFonts w:ascii="Century Gothic" w:hAnsi="Century Gothic"/>
          <w:sz w:val="20"/>
        </w:rPr>
      </w:pPr>
    </w:p>
    <w:p w14:paraId="7C0F5F7A" w14:textId="77777777" w:rsidR="00E360C0" w:rsidRPr="00577D56" w:rsidRDefault="00E360C0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bookmarkStart w:id="1" w:name="_Hlk200630798"/>
      <w:r w:rsidRPr="00577D56">
        <w:rPr>
          <w:rFonts w:ascii="Century Gothic" w:hAnsi="Century Gothic"/>
          <w:sz w:val="22"/>
          <w:szCs w:val="22"/>
        </w:rPr>
        <w:t>Αγαπητοί γονείς,</w:t>
      </w:r>
    </w:p>
    <w:p w14:paraId="74CED722" w14:textId="77777777" w:rsidR="00E360C0" w:rsidRPr="00577D56" w:rsidRDefault="00E360C0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3E203175" w14:textId="126B13C2" w:rsidR="0089603F" w:rsidRPr="00577D56" w:rsidRDefault="0089603F" w:rsidP="00903436">
      <w:pPr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>Με μεγάλη χαρά τη</w:t>
      </w:r>
      <w:r w:rsidR="00AE3DB0" w:rsidRPr="00577D56">
        <w:rPr>
          <w:rFonts w:ascii="Century Gothic" w:hAnsi="Century Gothic"/>
          <w:sz w:val="22"/>
          <w:szCs w:val="22"/>
        </w:rPr>
        <w:t>ν</w:t>
      </w:r>
      <w:r w:rsidRPr="00577D56">
        <w:rPr>
          <w:rFonts w:ascii="Century Gothic" w:hAnsi="Century Gothic"/>
          <w:sz w:val="22"/>
          <w:szCs w:val="22"/>
        </w:rPr>
        <w:t xml:space="preserve"> </w:t>
      </w:r>
      <w:r w:rsidR="000E48C7">
        <w:rPr>
          <w:rFonts w:ascii="Century Gothic" w:hAnsi="Century Gothic"/>
          <w:b/>
          <w:sz w:val="22"/>
          <w:szCs w:val="22"/>
        </w:rPr>
        <w:t>Πέμπτη</w:t>
      </w:r>
      <w:r w:rsidRPr="00577D56">
        <w:rPr>
          <w:rFonts w:ascii="Century Gothic" w:hAnsi="Century Gothic"/>
          <w:b/>
          <w:sz w:val="22"/>
          <w:szCs w:val="22"/>
        </w:rPr>
        <w:t xml:space="preserve">, </w:t>
      </w:r>
      <w:r w:rsidR="000E48C7">
        <w:rPr>
          <w:rFonts w:ascii="Century Gothic" w:hAnsi="Century Gothic"/>
          <w:b/>
          <w:sz w:val="22"/>
          <w:szCs w:val="22"/>
        </w:rPr>
        <w:t>18</w:t>
      </w:r>
      <w:r w:rsidRPr="00577D56">
        <w:rPr>
          <w:rFonts w:ascii="Century Gothic" w:hAnsi="Century Gothic"/>
          <w:b/>
          <w:sz w:val="22"/>
          <w:szCs w:val="22"/>
        </w:rPr>
        <w:t xml:space="preserve"> Ιουνίου</w:t>
      </w:r>
      <w:r w:rsidRPr="00577D56">
        <w:rPr>
          <w:rFonts w:ascii="Century Gothic" w:hAnsi="Century Gothic"/>
          <w:sz w:val="22"/>
          <w:szCs w:val="22"/>
        </w:rPr>
        <w:t xml:space="preserve"> θα υποδεχθούμε τα παιδιά στα Θερινά Προγράμματα</w:t>
      </w:r>
      <w:r w:rsidR="00C67336" w:rsidRPr="00577D56">
        <w:rPr>
          <w:rFonts w:ascii="Century Gothic" w:hAnsi="Century Gothic"/>
          <w:sz w:val="22"/>
          <w:szCs w:val="22"/>
        </w:rPr>
        <w:t xml:space="preserve"> </w:t>
      </w:r>
      <w:r w:rsidR="00EB2539" w:rsidRPr="00577D56">
        <w:rPr>
          <w:rFonts w:ascii="Century Gothic" w:hAnsi="Century Gothic"/>
          <w:sz w:val="22"/>
          <w:szCs w:val="22"/>
        </w:rPr>
        <w:t>Νηπιαγωγείου/</w:t>
      </w:r>
      <w:r w:rsidR="00C67336" w:rsidRPr="00577D56">
        <w:rPr>
          <w:rFonts w:ascii="Century Gothic" w:hAnsi="Century Gothic"/>
          <w:sz w:val="22"/>
          <w:szCs w:val="22"/>
        </w:rPr>
        <w:t>Δημοτικού</w:t>
      </w:r>
      <w:r w:rsidRPr="00577D56">
        <w:rPr>
          <w:rFonts w:ascii="Century Gothic" w:hAnsi="Century Gothic"/>
          <w:sz w:val="22"/>
          <w:szCs w:val="22"/>
        </w:rPr>
        <w:t xml:space="preserve"> </w:t>
      </w:r>
      <w:r w:rsidR="000E48C7">
        <w:rPr>
          <w:rFonts w:ascii="Century Gothic" w:hAnsi="Century Gothic"/>
          <w:sz w:val="22"/>
          <w:szCs w:val="22"/>
        </w:rPr>
        <w:t>2026</w:t>
      </w:r>
      <w:r w:rsidR="009D7BDF">
        <w:rPr>
          <w:rFonts w:ascii="Century Gothic" w:hAnsi="Century Gothic"/>
          <w:sz w:val="22"/>
          <w:szCs w:val="22"/>
        </w:rPr>
        <w:t xml:space="preserve"> στο </w:t>
      </w:r>
      <w:r w:rsidR="009D7BDF">
        <w:rPr>
          <w:rFonts w:ascii="Century Gothic" w:hAnsi="Century Gothic"/>
          <w:sz w:val="22"/>
          <w:szCs w:val="22"/>
          <w:lang w:val="en-US"/>
        </w:rPr>
        <w:t>campus</w:t>
      </w:r>
      <w:r w:rsidR="009D7BDF">
        <w:rPr>
          <w:rFonts w:ascii="Century Gothic" w:hAnsi="Century Gothic"/>
          <w:sz w:val="22"/>
          <w:szCs w:val="22"/>
        </w:rPr>
        <w:t xml:space="preserve"> της Κάντζας</w:t>
      </w:r>
      <w:r w:rsidRPr="00577D56">
        <w:rPr>
          <w:rFonts w:ascii="Century Gothic" w:hAnsi="Century Gothic"/>
          <w:sz w:val="22"/>
          <w:szCs w:val="22"/>
        </w:rPr>
        <w:t xml:space="preserve">. </w:t>
      </w:r>
    </w:p>
    <w:p w14:paraId="741623F3" w14:textId="77777777" w:rsidR="0089603F" w:rsidRPr="00577D56" w:rsidRDefault="0089603F" w:rsidP="00903436">
      <w:pPr>
        <w:jc w:val="both"/>
        <w:rPr>
          <w:rFonts w:ascii="Century Gothic" w:hAnsi="Century Gothic"/>
          <w:sz w:val="22"/>
          <w:szCs w:val="22"/>
        </w:rPr>
      </w:pPr>
    </w:p>
    <w:p w14:paraId="106E284D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Θα βρείτε όλες τις πληροφορίες για τα Θερινά Προγράμματα </w:t>
      </w:r>
      <w:hyperlink r:id="rId8" w:history="1">
        <w:r w:rsidRPr="00577D56">
          <w:rPr>
            <w:rStyle w:val="Hyperlink"/>
            <w:rFonts w:ascii="Century Gothic" w:hAnsi="Century Gothic"/>
            <w:sz w:val="22"/>
            <w:szCs w:val="22"/>
          </w:rPr>
          <w:t>εδώ</w:t>
        </w:r>
      </w:hyperlink>
      <w:r w:rsidRPr="00577D56">
        <w:rPr>
          <w:rFonts w:ascii="Century Gothic" w:hAnsi="Century Gothic"/>
          <w:sz w:val="22"/>
          <w:szCs w:val="22"/>
        </w:rPr>
        <w:t xml:space="preserve">. </w:t>
      </w:r>
    </w:p>
    <w:p w14:paraId="6D0CD1BC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1FD7093E" w14:textId="77777777" w:rsidR="00C57830" w:rsidRPr="00577D56" w:rsidRDefault="00F763C8" w:rsidP="00903436">
      <w:pPr>
        <w:tabs>
          <w:tab w:val="left" w:pos="567"/>
        </w:tabs>
        <w:jc w:val="both"/>
        <w:rPr>
          <w:rFonts w:ascii="Century Gothic" w:hAnsi="Century Gothic"/>
          <w:b/>
          <w:sz w:val="22"/>
          <w:szCs w:val="22"/>
        </w:rPr>
      </w:pPr>
      <w:r w:rsidRPr="00577D56">
        <w:rPr>
          <w:rFonts w:ascii="Century Gothic" w:hAnsi="Century Gothic"/>
          <w:b/>
          <w:sz w:val="22"/>
          <w:szCs w:val="22"/>
        </w:rPr>
        <w:t>Ώρες λειτουργίας</w:t>
      </w:r>
    </w:p>
    <w:p w14:paraId="178A5163" w14:textId="7FDE1E0C" w:rsidR="00F763C8" w:rsidRPr="00577D56" w:rsidRDefault="00F763C8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Υποδοχή στο </w:t>
      </w:r>
      <w:r w:rsidRPr="00577D56">
        <w:rPr>
          <w:rFonts w:ascii="Century Gothic" w:hAnsi="Century Gothic"/>
          <w:sz w:val="22"/>
          <w:szCs w:val="22"/>
          <w:lang w:val="en-US"/>
        </w:rPr>
        <w:t>campus</w:t>
      </w:r>
      <w:r w:rsidRPr="00577D56">
        <w:rPr>
          <w:rFonts w:ascii="Century Gothic" w:hAnsi="Century Gothic"/>
          <w:sz w:val="22"/>
          <w:szCs w:val="22"/>
        </w:rPr>
        <w:t>: 8:30 – 9:00</w:t>
      </w:r>
      <w:r w:rsidR="00752FDE">
        <w:rPr>
          <w:rFonts w:ascii="Century Gothic" w:hAnsi="Century Gothic"/>
          <w:sz w:val="22"/>
          <w:szCs w:val="22"/>
        </w:rPr>
        <w:t xml:space="preserve"> π.μ.</w:t>
      </w:r>
    </w:p>
    <w:p w14:paraId="30610FD8" w14:textId="585CE9CB" w:rsidR="00F763C8" w:rsidRPr="00577D56" w:rsidRDefault="00F763C8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Έναρξη: 9:00 </w:t>
      </w:r>
      <w:r w:rsidR="00752FDE">
        <w:rPr>
          <w:rFonts w:ascii="Century Gothic" w:hAnsi="Century Gothic"/>
          <w:sz w:val="22"/>
          <w:szCs w:val="22"/>
        </w:rPr>
        <w:t>π.μ.</w:t>
      </w:r>
    </w:p>
    <w:p w14:paraId="16A992E2" w14:textId="77777777" w:rsidR="00D86043" w:rsidRPr="00577D56" w:rsidRDefault="00D86043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Είσοδος Ι.Χ. στο </w:t>
      </w:r>
      <w:r w:rsidRPr="00577D56">
        <w:rPr>
          <w:rFonts w:ascii="Century Gothic" w:hAnsi="Century Gothic"/>
          <w:sz w:val="22"/>
          <w:szCs w:val="22"/>
          <w:lang w:val="en-US"/>
        </w:rPr>
        <w:t>campus</w:t>
      </w:r>
      <w:r w:rsidR="00C060A8">
        <w:rPr>
          <w:rFonts w:ascii="Century Gothic" w:hAnsi="Century Gothic"/>
          <w:sz w:val="22"/>
          <w:szCs w:val="22"/>
        </w:rPr>
        <w:t xml:space="preserve"> για την αποχώρηση</w:t>
      </w:r>
      <w:r w:rsidR="00394683" w:rsidRPr="00577D56">
        <w:rPr>
          <w:rFonts w:ascii="Century Gothic" w:hAnsi="Century Gothic"/>
          <w:sz w:val="22"/>
          <w:szCs w:val="22"/>
        </w:rPr>
        <w:t>: 16:30</w:t>
      </w:r>
    </w:p>
    <w:p w14:paraId="0274B189" w14:textId="77777777" w:rsidR="00C57830" w:rsidRPr="00577D56" w:rsidRDefault="00F763C8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>Λήξη και παραλαβή: 17:00</w:t>
      </w:r>
    </w:p>
    <w:p w14:paraId="51CB888B" w14:textId="77777777" w:rsidR="00903436" w:rsidRDefault="00903436" w:rsidP="00903436">
      <w:pPr>
        <w:tabs>
          <w:tab w:val="left" w:pos="567"/>
        </w:tabs>
        <w:jc w:val="both"/>
        <w:rPr>
          <w:rFonts w:ascii="Century Gothic" w:hAnsi="Century Gothic"/>
          <w:i/>
          <w:sz w:val="22"/>
          <w:szCs w:val="22"/>
          <w:u w:val="single"/>
        </w:rPr>
      </w:pPr>
    </w:p>
    <w:p w14:paraId="08422A0C" w14:textId="77777777" w:rsidR="00AA12A7" w:rsidRPr="00903436" w:rsidRDefault="00AA12A7" w:rsidP="00903436">
      <w:pPr>
        <w:tabs>
          <w:tab w:val="left" w:pos="567"/>
        </w:tabs>
        <w:jc w:val="both"/>
        <w:rPr>
          <w:rFonts w:ascii="Century Gothic" w:hAnsi="Century Gothic"/>
          <w:b/>
          <w:i/>
          <w:sz w:val="22"/>
          <w:szCs w:val="22"/>
        </w:rPr>
      </w:pPr>
      <w:r w:rsidRPr="00903436">
        <w:rPr>
          <w:rFonts w:ascii="Century Gothic" w:hAnsi="Century Gothic"/>
          <w:b/>
          <w:i/>
          <w:sz w:val="22"/>
          <w:szCs w:val="22"/>
        </w:rPr>
        <w:t>Παρακαλούμε σημειώστε</w:t>
      </w:r>
      <w:r w:rsidR="00903436">
        <w:rPr>
          <w:rFonts w:ascii="Century Gothic" w:hAnsi="Century Gothic"/>
          <w:b/>
          <w:i/>
          <w:sz w:val="22"/>
          <w:szCs w:val="22"/>
        </w:rPr>
        <w:t>:</w:t>
      </w:r>
    </w:p>
    <w:p w14:paraId="6D53C7E7" w14:textId="77777777" w:rsidR="00903436" w:rsidRPr="00577D56" w:rsidRDefault="00903436" w:rsidP="00903436">
      <w:pPr>
        <w:tabs>
          <w:tab w:val="left" w:pos="567"/>
        </w:tabs>
        <w:rPr>
          <w:rFonts w:ascii="Century Gothic" w:hAnsi="Century Gothic"/>
          <w:sz w:val="22"/>
          <w:szCs w:val="22"/>
        </w:rPr>
      </w:pPr>
    </w:p>
    <w:p w14:paraId="33A43D1E" w14:textId="39A5C296" w:rsidR="002D569F" w:rsidRDefault="002D569F" w:rsidP="00933185">
      <w:pPr>
        <w:pStyle w:val="ListParagraph"/>
        <w:numPr>
          <w:ilvl w:val="0"/>
          <w:numId w:val="6"/>
        </w:numPr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  <w:r w:rsidRPr="000E48C7">
        <w:rPr>
          <w:rFonts w:ascii="Century Gothic" w:hAnsi="Century Gothic"/>
          <w:sz w:val="22"/>
          <w:szCs w:val="22"/>
        </w:rPr>
        <w:t>Για</w:t>
      </w:r>
      <w:r w:rsidRPr="000E48C7">
        <w:rPr>
          <w:rFonts w:ascii="Century Gothic" w:hAnsi="Century Gothic"/>
          <w:b/>
          <w:sz w:val="22"/>
          <w:szCs w:val="22"/>
        </w:rPr>
        <w:t xml:space="preserve"> α</w:t>
      </w:r>
      <w:r w:rsidR="006B1BE7" w:rsidRPr="000E48C7">
        <w:rPr>
          <w:rFonts w:ascii="Century Gothic" w:hAnsi="Century Gothic"/>
          <w:b/>
          <w:sz w:val="22"/>
          <w:szCs w:val="22"/>
        </w:rPr>
        <w:t>πουσίες</w:t>
      </w:r>
      <w:r w:rsidRPr="000E48C7">
        <w:rPr>
          <w:rFonts w:ascii="Century Gothic" w:hAnsi="Century Gothic"/>
          <w:b/>
          <w:sz w:val="22"/>
          <w:szCs w:val="22"/>
        </w:rPr>
        <w:t xml:space="preserve"> </w:t>
      </w:r>
      <w:r w:rsidRPr="000E48C7">
        <w:rPr>
          <w:rFonts w:ascii="Century Gothic" w:hAnsi="Century Gothic"/>
          <w:sz w:val="22"/>
          <w:szCs w:val="22"/>
        </w:rPr>
        <w:t>μαθητών ενημέρωση</w:t>
      </w:r>
      <w:r w:rsidRPr="000E48C7">
        <w:rPr>
          <w:rFonts w:ascii="Century Gothic" w:hAnsi="Century Gothic"/>
          <w:b/>
          <w:sz w:val="22"/>
          <w:szCs w:val="22"/>
        </w:rPr>
        <w:t xml:space="preserve"> </w:t>
      </w:r>
      <w:r w:rsidRPr="000E48C7">
        <w:rPr>
          <w:rFonts w:ascii="Century Gothic" w:hAnsi="Century Gothic"/>
          <w:sz w:val="22"/>
          <w:szCs w:val="22"/>
        </w:rPr>
        <w:t>στο</w:t>
      </w:r>
      <w:r w:rsidR="006B1BE7" w:rsidRPr="000E48C7">
        <w:rPr>
          <w:rFonts w:ascii="Century Gothic" w:hAnsi="Century Gothic"/>
          <w:sz w:val="22"/>
          <w:szCs w:val="22"/>
        </w:rPr>
        <w:t xml:space="preserve">: </w:t>
      </w:r>
      <w:hyperlink r:id="rId9" w:history="1">
        <w:r w:rsidR="000E48C7" w:rsidRPr="009641CB">
          <w:rPr>
            <w:rStyle w:val="Hyperlink"/>
            <w:rFonts w:ascii="Century Gothic" w:hAnsi="Century Gothic"/>
            <w:sz w:val="22"/>
            <w:szCs w:val="22"/>
            <w:lang w:val="en-US"/>
          </w:rPr>
          <w:t>apousiesep</w:t>
        </w:r>
        <w:r w:rsidR="000E48C7" w:rsidRPr="009641CB">
          <w:rPr>
            <w:rStyle w:val="Hyperlink"/>
            <w:rFonts w:ascii="Century Gothic" w:hAnsi="Century Gothic"/>
            <w:sz w:val="22"/>
            <w:szCs w:val="22"/>
          </w:rPr>
          <w:t>@</w:t>
        </w:r>
        <w:r w:rsidR="000E48C7" w:rsidRPr="009641CB">
          <w:rPr>
            <w:rStyle w:val="Hyperlink"/>
            <w:rFonts w:ascii="Century Gothic" w:hAnsi="Century Gothic"/>
            <w:sz w:val="22"/>
            <w:szCs w:val="22"/>
            <w:lang w:val="en-US"/>
          </w:rPr>
          <w:t>athenscollege</w:t>
        </w:r>
        <w:r w:rsidR="000E48C7" w:rsidRPr="009641CB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0E48C7" w:rsidRPr="009641CB">
          <w:rPr>
            <w:rStyle w:val="Hyperlink"/>
            <w:rFonts w:ascii="Century Gothic" w:hAnsi="Century Gothic"/>
            <w:sz w:val="22"/>
            <w:szCs w:val="22"/>
            <w:lang w:val="en-US"/>
          </w:rPr>
          <w:t>edu</w:t>
        </w:r>
        <w:r w:rsidR="000E48C7" w:rsidRPr="009641CB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0E48C7" w:rsidRPr="009641CB">
          <w:rPr>
            <w:rStyle w:val="Hyperlink"/>
            <w:rFonts w:ascii="Century Gothic" w:hAnsi="Century Gothic"/>
            <w:sz w:val="22"/>
            <w:szCs w:val="22"/>
            <w:lang w:val="en-US"/>
          </w:rPr>
          <w:t>gr</w:t>
        </w:r>
      </w:hyperlink>
      <w:r w:rsidR="000E48C7" w:rsidRPr="000E48C7">
        <w:rPr>
          <w:rFonts w:ascii="Century Gothic" w:hAnsi="Century Gothic"/>
          <w:sz w:val="22"/>
          <w:szCs w:val="22"/>
        </w:rPr>
        <w:tab/>
      </w:r>
    </w:p>
    <w:p w14:paraId="233245B6" w14:textId="77777777" w:rsidR="000E48C7" w:rsidRPr="000E48C7" w:rsidRDefault="000E48C7" w:rsidP="000E48C7">
      <w:pPr>
        <w:tabs>
          <w:tab w:val="left" w:pos="567"/>
        </w:tabs>
        <w:rPr>
          <w:rFonts w:ascii="Century Gothic" w:hAnsi="Century Gothic"/>
          <w:sz w:val="22"/>
          <w:szCs w:val="22"/>
        </w:rPr>
      </w:pPr>
    </w:p>
    <w:p w14:paraId="3EC97513" w14:textId="77777777" w:rsidR="006B1BE7" w:rsidRPr="006B1BE7" w:rsidRDefault="00AA12A7" w:rsidP="00903436">
      <w:pPr>
        <w:pStyle w:val="ListParagraph"/>
        <w:numPr>
          <w:ilvl w:val="0"/>
          <w:numId w:val="6"/>
        </w:numPr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Π</w:t>
      </w:r>
      <w:r w:rsidR="006B1BE7" w:rsidRPr="006B1BE7">
        <w:rPr>
          <w:rFonts w:ascii="Century Gothic" w:hAnsi="Century Gothic"/>
          <w:b/>
          <w:sz w:val="22"/>
          <w:szCs w:val="22"/>
        </w:rPr>
        <w:t xml:space="preserve">αραλαβή </w:t>
      </w:r>
      <w:r w:rsidR="00ED243C">
        <w:rPr>
          <w:rFonts w:ascii="Century Gothic" w:hAnsi="Century Gothic"/>
          <w:b/>
          <w:sz w:val="22"/>
          <w:szCs w:val="22"/>
        </w:rPr>
        <w:t xml:space="preserve">μαθητών </w:t>
      </w:r>
      <w:r w:rsidR="006B1BE7" w:rsidRPr="006B1BE7">
        <w:rPr>
          <w:rFonts w:ascii="Century Gothic" w:hAnsi="Century Gothic"/>
          <w:b/>
          <w:sz w:val="22"/>
          <w:szCs w:val="22"/>
        </w:rPr>
        <w:t>στις 14:00</w:t>
      </w:r>
      <w:r w:rsidR="00ED243C">
        <w:rPr>
          <w:rFonts w:ascii="Century Gothic" w:hAnsi="Century Gothic"/>
          <w:b/>
          <w:sz w:val="22"/>
          <w:szCs w:val="22"/>
        </w:rPr>
        <w:t xml:space="preserve"> με ΙΧ, </w:t>
      </w:r>
      <w:r w:rsidR="00ED243C" w:rsidRPr="00903436">
        <w:rPr>
          <w:rFonts w:ascii="Century Gothic" w:hAnsi="Century Gothic"/>
          <w:sz w:val="22"/>
          <w:szCs w:val="22"/>
        </w:rPr>
        <w:t xml:space="preserve">ενημέρωση </w:t>
      </w:r>
      <w:r w:rsidR="008133F9" w:rsidRPr="00903436">
        <w:rPr>
          <w:rFonts w:ascii="Century Gothic" w:hAnsi="Century Gothic"/>
          <w:sz w:val="22"/>
          <w:szCs w:val="22"/>
        </w:rPr>
        <w:t xml:space="preserve">την προηγούμενη ημέρα πριν τις 13:00, </w:t>
      </w:r>
      <w:r w:rsidR="00ED243C" w:rsidRPr="00903436">
        <w:rPr>
          <w:rFonts w:ascii="Century Gothic" w:hAnsi="Century Gothic"/>
          <w:sz w:val="22"/>
          <w:szCs w:val="22"/>
        </w:rPr>
        <w:t>στο</w:t>
      </w:r>
      <w:r w:rsidR="00ED243C">
        <w:rPr>
          <w:rFonts w:ascii="Century Gothic" w:hAnsi="Century Gothic"/>
          <w:b/>
          <w:sz w:val="22"/>
          <w:szCs w:val="22"/>
        </w:rPr>
        <w:t xml:space="preserve"> </w:t>
      </w:r>
      <w:r w:rsidR="006B1BE7" w:rsidRPr="006B1BE7">
        <w:rPr>
          <w:rFonts w:ascii="Century Gothic" w:hAnsi="Century Gothic"/>
          <w:sz w:val="22"/>
          <w:szCs w:val="22"/>
        </w:rPr>
        <w:t xml:space="preserve">: </w:t>
      </w:r>
      <w:hyperlink r:id="rId10" w:history="1"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specialprograms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@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athenscollege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edu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gr</w:t>
        </w:r>
      </w:hyperlink>
      <w:bookmarkStart w:id="2" w:name="_Hlk169177491"/>
    </w:p>
    <w:p w14:paraId="519D3730" w14:textId="77777777" w:rsidR="006B1BE7" w:rsidRPr="006B1BE7" w:rsidRDefault="006B1BE7" w:rsidP="00903436">
      <w:pPr>
        <w:pStyle w:val="ListParagraph"/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</w:p>
    <w:bookmarkEnd w:id="2"/>
    <w:p w14:paraId="175B0BC0" w14:textId="77777777" w:rsidR="006B1BE7" w:rsidRPr="006B1BE7" w:rsidRDefault="008133F9" w:rsidP="00903436">
      <w:pPr>
        <w:pStyle w:val="ListParagraph"/>
        <w:numPr>
          <w:ilvl w:val="0"/>
          <w:numId w:val="6"/>
        </w:numPr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Οποιαδήποτε αλλαγή </w:t>
      </w:r>
      <w:r w:rsidR="006B1BE7" w:rsidRPr="006B1BE7">
        <w:rPr>
          <w:rFonts w:ascii="Century Gothic" w:hAnsi="Century Gothic"/>
          <w:b/>
          <w:sz w:val="22"/>
          <w:szCs w:val="22"/>
        </w:rPr>
        <w:t>μεταφοράς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Pr="00903436">
        <w:rPr>
          <w:rFonts w:ascii="Century Gothic" w:hAnsi="Century Gothic"/>
          <w:sz w:val="22"/>
          <w:szCs w:val="22"/>
        </w:rPr>
        <w:t>(σε ΙΧ, αλλαγή στάσης/σχολικού) ενημέρωση εγγράφως, την προηγούμενη ημέρα πριν τις 13:00</w:t>
      </w:r>
      <w:r w:rsidR="00AA12A7" w:rsidRPr="00903436">
        <w:rPr>
          <w:rFonts w:ascii="Century Gothic" w:hAnsi="Century Gothic"/>
          <w:sz w:val="22"/>
          <w:szCs w:val="22"/>
        </w:rPr>
        <w:t xml:space="preserve"> στο</w:t>
      </w:r>
      <w:r w:rsidR="006B1BE7" w:rsidRPr="00903436">
        <w:rPr>
          <w:rFonts w:ascii="Century Gothic" w:hAnsi="Century Gothic"/>
          <w:sz w:val="22"/>
          <w:szCs w:val="22"/>
        </w:rPr>
        <w:t>:</w:t>
      </w:r>
      <w:r w:rsidR="006B1BE7" w:rsidRPr="006B1BE7">
        <w:rPr>
          <w:rFonts w:ascii="Century Gothic" w:hAnsi="Century Gothic"/>
          <w:sz w:val="22"/>
          <w:szCs w:val="22"/>
        </w:rPr>
        <w:t xml:space="preserve"> </w:t>
      </w:r>
      <w:hyperlink r:id="rId11" w:history="1"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metafora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@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athenscollege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edu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</w:rPr>
          <w:t>.</w:t>
        </w:r>
        <w:r w:rsidR="006B1BE7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gr</w:t>
        </w:r>
      </w:hyperlink>
    </w:p>
    <w:p w14:paraId="1ADE7A07" w14:textId="77777777" w:rsidR="00BA42CE" w:rsidRDefault="00BA42CE" w:rsidP="00903436">
      <w:pPr>
        <w:jc w:val="both"/>
        <w:rPr>
          <w:rFonts w:ascii="Century Gothic" w:hAnsi="Century Gothic"/>
          <w:b/>
          <w:sz w:val="22"/>
          <w:szCs w:val="22"/>
        </w:rPr>
      </w:pPr>
    </w:p>
    <w:p w14:paraId="63FC17A3" w14:textId="77777777" w:rsidR="006B1BE7" w:rsidRPr="00C67336" w:rsidRDefault="006B1BE7" w:rsidP="00903436">
      <w:pPr>
        <w:tabs>
          <w:tab w:val="left" w:pos="567"/>
        </w:tabs>
        <w:jc w:val="both"/>
        <w:rPr>
          <w:rFonts w:ascii="Century Gothic" w:hAnsi="Century Gothic"/>
          <w:b/>
          <w:sz w:val="22"/>
          <w:szCs w:val="22"/>
        </w:rPr>
      </w:pPr>
      <w:r w:rsidRPr="00C67336">
        <w:rPr>
          <w:rFonts w:ascii="Century Gothic" w:hAnsi="Century Gothic"/>
          <w:b/>
          <w:sz w:val="22"/>
          <w:szCs w:val="22"/>
        </w:rPr>
        <w:t>Εξοπλισμός</w:t>
      </w:r>
    </w:p>
    <w:p w14:paraId="5923B1CA" w14:textId="77777777" w:rsidR="006B1BE7" w:rsidRPr="00C67336" w:rsidRDefault="006B1BE7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C67336">
        <w:rPr>
          <w:rFonts w:ascii="Century Gothic" w:hAnsi="Century Gothic"/>
          <w:sz w:val="22"/>
          <w:szCs w:val="22"/>
        </w:rPr>
        <w:t>Κάθε παιδί θα πρέπει να έχει μαζί του:</w:t>
      </w:r>
    </w:p>
    <w:p w14:paraId="49686999" w14:textId="77777777" w:rsidR="006B1BE7" w:rsidRPr="00C67336" w:rsidRDefault="006B1BE7" w:rsidP="00903436">
      <w:pPr>
        <w:pStyle w:val="ListParagraph"/>
        <w:numPr>
          <w:ilvl w:val="0"/>
          <w:numId w:val="3"/>
        </w:numPr>
        <w:tabs>
          <w:tab w:val="left" w:pos="567"/>
        </w:tabs>
        <w:ind w:left="284" w:hanging="284"/>
        <w:jc w:val="both"/>
        <w:rPr>
          <w:rFonts w:ascii="Century Gothic" w:hAnsi="Century Gothic"/>
          <w:sz w:val="22"/>
          <w:szCs w:val="22"/>
        </w:rPr>
      </w:pPr>
      <w:r w:rsidRPr="00C67336">
        <w:rPr>
          <w:rFonts w:ascii="Century Gothic" w:hAnsi="Century Gothic"/>
          <w:sz w:val="22"/>
          <w:szCs w:val="22"/>
        </w:rPr>
        <w:t>Ένα εύχρηστο σακίδιο με τα παρακάτω είδη:</w:t>
      </w:r>
    </w:p>
    <w:p w14:paraId="45A7FCE8" w14:textId="77777777" w:rsidR="006B1BE7" w:rsidRDefault="006B1BE7" w:rsidP="00903436">
      <w:pPr>
        <w:tabs>
          <w:tab w:val="left" w:pos="567"/>
        </w:tabs>
        <w:ind w:left="284"/>
        <w:jc w:val="both"/>
        <w:rPr>
          <w:rFonts w:ascii="Century Gothic" w:hAnsi="Century Gothic"/>
          <w:sz w:val="22"/>
          <w:szCs w:val="22"/>
        </w:rPr>
      </w:pPr>
      <w:r w:rsidRPr="00C67336">
        <w:rPr>
          <w:rFonts w:ascii="Century Gothic" w:hAnsi="Century Gothic"/>
          <w:sz w:val="22"/>
          <w:szCs w:val="22"/>
        </w:rPr>
        <w:t>Μαγιό, πετσέτα μπάνιου, σκουφάκι κολύμβησης, σαγιονάρες, ένα καπέλο, μια μπλούζα, ένα πακέτο χαρτομάντιλα, ένα παγούρι και αντηλιακή κρέμα</w:t>
      </w:r>
    </w:p>
    <w:p w14:paraId="589E2074" w14:textId="77777777" w:rsidR="00903436" w:rsidRPr="00C67336" w:rsidRDefault="00903436" w:rsidP="00903436">
      <w:pPr>
        <w:tabs>
          <w:tab w:val="left" w:pos="567"/>
        </w:tabs>
        <w:ind w:left="284"/>
        <w:jc w:val="both"/>
        <w:rPr>
          <w:rFonts w:ascii="Century Gothic" w:hAnsi="Century Gothic"/>
          <w:sz w:val="22"/>
          <w:szCs w:val="22"/>
        </w:rPr>
      </w:pPr>
    </w:p>
    <w:p w14:paraId="454FE99E" w14:textId="77777777" w:rsidR="006B1BE7" w:rsidRPr="00C67336" w:rsidRDefault="006B1BE7" w:rsidP="00903436">
      <w:pPr>
        <w:pStyle w:val="ListParagraph"/>
        <w:numPr>
          <w:ilvl w:val="0"/>
          <w:numId w:val="3"/>
        </w:numPr>
        <w:tabs>
          <w:tab w:val="left" w:pos="567"/>
        </w:tabs>
        <w:ind w:left="284" w:hanging="284"/>
        <w:jc w:val="both"/>
        <w:rPr>
          <w:rFonts w:ascii="Century Gothic" w:hAnsi="Century Gothic"/>
          <w:sz w:val="22"/>
          <w:szCs w:val="22"/>
        </w:rPr>
      </w:pPr>
      <w:r w:rsidRPr="00C67336">
        <w:rPr>
          <w:rFonts w:ascii="Century Gothic" w:hAnsi="Century Gothic"/>
          <w:sz w:val="22"/>
          <w:szCs w:val="22"/>
        </w:rPr>
        <w:t>Μια κασετίνα με:</w:t>
      </w:r>
    </w:p>
    <w:p w14:paraId="25C22652" w14:textId="77777777" w:rsidR="006B1BE7" w:rsidRDefault="006B1BE7" w:rsidP="00903436">
      <w:pPr>
        <w:tabs>
          <w:tab w:val="left" w:pos="567"/>
        </w:tabs>
        <w:ind w:left="284"/>
        <w:jc w:val="both"/>
        <w:rPr>
          <w:rFonts w:ascii="Century Gothic" w:hAnsi="Century Gothic"/>
          <w:sz w:val="22"/>
          <w:szCs w:val="22"/>
        </w:rPr>
      </w:pPr>
      <w:r w:rsidRPr="00C67336">
        <w:rPr>
          <w:rFonts w:ascii="Century Gothic" w:hAnsi="Century Gothic"/>
          <w:sz w:val="22"/>
          <w:szCs w:val="22"/>
        </w:rPr>
        <w:t>Ένα σετ μαρκαδόρους, δύο μολύβια, δύο κόλλες stick, ένα ψαλίδι, ένα χάρακα, μία γόμα, μία ξύστρα</w:t>
      </w:r>
      <w:r w:rsidRPr="006B1BE7">
        <w:rPr>
          <w:rFonts w:ascii="Century Gothic" w:hAnsi="Century Gothic"/>
          <w:sz w:val="22"/>
          <w:szCs w:val="22"/>
        </w:rPr>
        <w:t>.</w:t>
      </w:r>
      <w:r w:rsidRPr="00C67336">
        <w:rPr>
          <w:rFonts w:ascii="Century Gothic" w:hAnsi="Century Gothic"/>
          <w:sz w:val="22"/>
          <w:szCs w:val="22"/>
        </w:rPr>
        <w:t xml:space="preserve"> </w:t>
      </w:r>
    </w:p>
    <w:p w14:paraId="2444DC0D" w14:textId="77777777" w:rsidR="00903436" w:rsidRPr="00C67336" w:rsidRDefault="00903436" w:rsidP="00903436">
      <w:pPr>
        <w:tabs>
          <w:tab w:val="left" w:pos="567"/>
        </w:tabs>
        <w:ind w:left="284"/>
        <w:jc w:val="both"/>
        <w:rPr>
          <w:rFonts w:ascii="Century Gothic" w:hAnsi="Century Gothic"/>
          <w:sz w:val="22"/>
          <w:szCs w:val="22"/>
        </w:rPr>
      </w:pPr>
    </w:p>
    <w:p w14:paraId="00BAA469" w14:textId="77777777" w:rsidR="006B1BE7" w:rsidRDefault="006B1BE7" w:rsidP="00903436">
      <w:pPr>
        <w:tabs>
          <w:tab w:val="left" w:pos="567"/>
        </w:tabs>
        <w:ind w:right="284"/>
        <w:jc w:val="both"/>
        <w:rPr>
          <w:rFonts w:ascii="Century Gothic" w:hAnsi="Century Gothic"/>
          <w:sz w:val="22"/>
          <w:szCs w:val="22"/>
        </w:rPr>
      </w:pPr>
      <w:r w:rsidRPr="00C67336">
        <w:rPr>
          <w:rFonts w:ascii="Century Gothic" w:hAnsi="Century Gothic"/>
          <w:sz w:val="22"/>
          <w:szCs w:val="22"/>
        </w:rPr>
        <w:t>Για την περίπτωση απώλειας, σε όσα προσωπικά αντικείμενα μπορείτε, παρακαλείσθε να αναγράφετε το ονοματεπώνυμο του παιδιού.</w:t>
      </w:r>
      <w:r w:rsidR="00E85C07">
        <w:rPr>
          <w:rFonts w:ascii="Century Gothic" w:hAnsi="Century Gothic"/>
          <w:sz w:val="22"/>
          <w:szCs w:val="22"/>
        </w:rPr>
        <w:t xml:space="preserve"> </w:t>
      </w:r>
    </w:p>
    <w:p w14:paraId="134200C7" w14:textId="77777777" w:rsidR="00903436" w:rsidRDefault="00903436" w:rsidP="00903436">
      <w:pPr>
        <w:tabs>
          <w:tab w:val="left" w:pos="567"/>
        </w:tabs>
        <w:ind w:right="284"/>
        <w:jc w:val="both"/>
        <w:rPr>
          <w:rFonts w:ascii="Century Gothic" w:hAnsi="Century Gothic"/>
          <w:sz w:val="22"/>
          <w:szCs w:val="22"/>
        </w:rPr>
      </w:pPr>
    </w:p>
    <w:p w14:paraId="66248159" w14:textId="77777777" w:rsidR="00FE5576" w:rsidRPr="002D569F" w:rsidRDefault="00B326C5" w:rsidP="00903436">
      <w:pPr>
        <w:tabs>
          <w:tab w:val="left" w:pos="567"/>
        </w:tabs>
        <w:ind w:right="284"/>
        <w:jc w:val="both"/>
        <w:rPr>
          <w:rFonts w:ascii="Century Gothic" w:hAnsi="Century Gothic"/>
          <w:sz w:val="22"/>
          <w:szCs w:val="22"/>
        </w:rPr>
      </w:pPr>
      <w:r w:rsidRPr="002D569F">
        <w:rPr>
          <w:rFonts w:ascii="Century Gothic" w:hAnsi="Century Gothic"/>
          <w:sz w:val="22"/>
          <w:szCs w:val="22"/>
        </w:rPr>
        <w:t>Παρακαλούμε</w:t>
      </w:r>
      <w:r w:rsidR="00FE5576" w:rsidRPr="002D569F">
        <w:rPr>
          <w:rFonts w:ascii="Century Gothic" w:hAnsi="Century Gothic"/>
          <w:sz w:val="22"/>
          <w:szCs w:val="22"/>
        </w:rPr>
        <w:t>, τα παιδιά να φορούν άνετα ρούχα και αθλητικά παπούτσια (όχι πέδιλα).</w:t>
      </w:r>
    </w:p>
    <w:p w14:paraId="21831B5F" w14:textId="77777777" w:rsidR="00903436" w:rsidRDefault="00903436" w:rsidP="00903436">
      <w:pPr>
        <w:jc w:val="both"/>
        <w:rPr>
          <w:rFonts w:ascii="Century Gothic" w:hAnsi="Century Gothic"/>
          <w:sz w:val="22"/>
          <w:szCs w:val="22"/>
        </w:rPr>
      </w:pPr>
    </w:p>
    <w:p w14:paraId="3DBDDA30" w14:textId="6427D1CC" w:rsidR="00131520" w:rsidRDefault="00131520" w:rsidP="00903436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Σας στέλνουμε επίσης το </w:t>
      </w:r>
      <w:r w:rsidRPr="00131520">
        <w:rPr>
          <w:rFonts w:ascii="Century Gothic" w:hAnsi="Century Gothic"/>
          <w:b/>
          <w:sz w:val="22"/>
          <w:szCs w:val="22"/>
        </w:rPr>
        <w:t>μενού</w:t>
      </w:r>
      <w:r>
        <w:rPr>
          <w:rFonts w:ascii="Century Gothic" w:hAnsi="Century Gothic"/>
          <w:sz w:val="22"/>
          <w:szCs w:val="22"/>
        </w:rPr>
        <w:t xml:space="preserve"> (με αλλεργιογόνα), και σας ενημερώνουμε ότι το δεκατιανό θα είναι κουλούρι</w:t>
      </w:r>
      <w:r w:rsidR="00C026F1">
        <w:rPr>
          <w:rFonts w:ascii="Century Gothic" w:hAnsi="Century Gothic"/>
          <w:sz w:val="22"/>
          <w:szCs w:val="22"/>
        </w:rPr>
        <w:t>, μήλο ή αχλάδι</w:t>
      </w:r>
      <w:r>
        <w:rPr>
          <w:rFonts w:ascii="Century Gothic" w:hAnsi="Century Gothic"/>
          <w:sz w:val="22"/>
          <w:szCs w:val="22"/>
        </w:rPr>
        <w:t xml:space="preserve">. </w:t>
      </w:r>
      <w:r w:rsidR="00E85C07">
        <w:rPr>
          <w:rFonts w:ascii="Century Gothic" w:hAnsi="Century Gothic"/>
          <w:sz w:val="22"/>
          <w:szCs w:val="22"/>
        </w:rPr>
        <w:t xml:space="preserve"> </w:t>
      </w:r>
      <w:r w:rsidR="000E48C7" w:rsidRPr="000E48C7">
        <w:rPr>
          <w:rFonts w:ascii="Century Gothic" w:hAnsi="Century Gothic"/>
          <w:sz w:val="22"/>
          <w:szCs w:val="22"/>
        </w:rPr>
        <w:t xml:space="preserve"> </w:t>
      </w:r>
      <w:r w:rsidR="00E85C07" w:rsidRPr="00E85C07">
        <w:rPr>
          <w:rFonts w:ascii="Century Gothic" w:hAnsi="Century Gothic"/>
          <w:b/>
          <w:sz w:val="22"/>
          <w:szCs w:val="22"/>
        </w:rPr>
        <w:t>Θερμή παράκληση</w:t>
      </w:r>
      <w:r w:rsidR="00E85C07" w:rsidRPr="00E85C07">
        <w:rPr>
          <w:rFonts w:ascii="Century Gothic" w:hAnsi="Century Gothic"/>
          <w:sz w:val="22"/>
          <w:szCs w:val="22"/>
        </w:rPr>
        <w:t xml:space="preserve">, τα παιδιά να μην μοιράζονται το φαγητό τους, καθώς </w:t>
      </w:r>
      <w:r w:rsidR="00E85C07">
        <w:rPr>
          <w:rFonts w:ascii="Century Gothic" w:hAnsi="Century Gothic"/>
          <w:sz w:val="22"/>
          <w:szCs w:val="22"/>
        </w:rPr>
        <w:t>στο πρόγραμμα</w:t>
      </w:r>
      <w:r w:rsidR="00E85C07" w:rsidRPr="00E85C07">
        <w:rPr>
          <w:rFonts w:ascii="Century Gothic" w:hAnsi="Century Gothic"/>
          <w:sz w:val="22"/>
          <w:szCs w:val="22"/>
        </w:rPr>
        <w:t xml:space="preserve"> συμμετέχουν παιδιά με τροφικές αλλεργίες.</w:t>
      </w:r>
    </w:p>
    <w:p w14:paraId="376832A3" w14:textId="77777777" w:rsidR="00F74B57" w:rsidRDefault="00F74B57" w:rsidP="00903436">
      <w:pPr>
        <w:jc w:val="both"/>
        <w:rPr>
          <w:rFonts w:ascii="Century Gothic" w:hAnsi="Century Gothic"/>
          <w:sz w:val="22"/>
          <w:szCs w:val="22"/>
        </w:rPr>
      </w:pPr>
    </w:p>
    <w:p w14:paraId="336B70D5" w14:textId="27C26F68" w:rsidR="00903436" w:rsidRPr="000E48C7" w:rsidRDefault="00F74B57" w:rsidP="00903436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Θα </w:t>
      </w:r>
      <w:r w:rsidR="009D7BDF">
        <w:rPr>
          <w:rFonts w:ascii="Century Gothic" w:hAnsi="Century Gothic"/>
          <w:sz w:val="22"/>
          <w:szCs w:val="22"/>
        </w:rPr>
        <w:t xml:space="preserve">ενημερωθείτε για τα τηλέφωνα των συνοδών σύντομα. </w:t>
      </w:r>
      <w:r>
        <w:rPr>
          <w:rFonts w:ascii="Century Gothic" w:hAnsi="Century Gothic"/>
          <w:sz w:val="22"/>
          <w:szCs w:val="22"/>
        </w:rPr>
        <w:t xml:space="preserve"> </w:t>
      </w:r>
      <w:r w:rsidR="00903436">
        <w:rPr>
          <w:rFonts w:ascii="Century Gothic" w:hAnsi="Century Gothic"/>
          <w:sz w:val="22"/>
          <w:szCs w:val="22"/>
        </w:rPr>
        <w:t>Συνημμένα τα σχολικά δρομολόγια</w:t>
      </w:r>
      <w:r w:rsidR="00752FDE">
        <w:rPr>
          <w:rFonts w:ascii="Century Gothic" w:hAnsi="Century Gothic"/>
          <w:sz w:val="22"/>
          <w:szCs w:val="22"/>
        </w:rPr>
        <w:t>.</w:t>
      </w:r>
      <w:r w:rsidR="00903436" w:rsidRPr="000E48C7">
        <w:rPr>
          <w:rFonts w:ascii="Century Gothic" w:hAnsi="Century Gothic"/>
          <w:color w:val="FF0000"/>
          <w:sz w:val="22"/>
          <w:szCs w:val="22"/>
        </w:rPr>
        <w:t xml:space="preserve">  </w:t>
      </w:r>
      <w:r w:rsidR="00903436">
        <w:rPr>
          <w:rFonts w:ascii="Century Gothic" w:hAnsi="Century Gothic"/>
          <w:sz w:val="22"/>
          <w:szCs w:val="22"/>
        </w:rPr>
        <w:t xml:space="preserve">Για τους μαθητές του Κολλεγίου λειτουργεί η εφαρμογή </w:t>
      </w:r>
      <w:r w:rsidR="00903436">
        <w:rPr>
          <w:rFonts w:ascii="Century Gothic" w:hAnsi="Century Gothic"/>
          <w:sz w:val="22"/>
          <w:szCs w:val="22"/>
          <w:lang w:val="en-US"/>
        </w:rPr>
        <w:t>Tracking</w:t>
      </w:r>
      <w:r w:rsidR="00903436" w:rsidRPr="000E48C7">
        <w:rPr>
          <w:rFonts w:ascii="Century Gothic" w:hAnsi="Century Gothic"/>
          <w:sz w:val="22"/>
          <w:szCs w:val="22"/>
        </w:rPr>
        <w:t>.</w:t>
      </w:r>
    </w:p>
    <w:p w14:paraId="3BD45825" w14:textId="77777777" w:rsidR="00903436" w:rsidRDefault="00903436" w:rsidP="00903436">
      <w:pPr>
        <w:jc w:val="both"/>
        <w:rPr>
          <w:rFonts w:ascii="Century Gothic" w:hAnsi="Century Gothic"/>
          <w:sz w:val="22"/>
          <w:szCs w:val="22"/>
        </w:rPr>
      </w:pPr>
    </w:p>
    <w:p w14:paraId="40306F36" w14:textId="77777777" w:rsidR="00752FDE" w:rsidRDefault="00752FDE" w:rsidP="00903436">
      <w:pPr>
        <w:jc w:val="both"/>
        <w:rPr>
          <w:rFonts w:ascii="Century Gothic" w:hAnsi="Century Gothic"/>
          <w:b/>
          <w:sz w:val="22"/>
          <w:szCs w:val="22"/>
        </w:rPr>
      </w:pPr>
    </w:p>
    <w:p w14:paraId="5C466931" w14:textId="6938B97A" w:rsidR="00903436" w:rsidRPr="00903436" w:rsidRDefault="00903436" w:rsidP="00903436">
      <w:pPr>
        <w:jc w:val="both"/>
        <w:rPr>
          <w:rFonts w:ascii="Century Gothic" w:hAnsi="Century Gothic"/>
          <w:b/>
          <w:sz w:val="22"/>
          <w:szCs w:val="22"/>
        </w:rPr>
      </w:pPr>
      <w:r w:rsidRPr="00903436">
        <w:rPr>
          <w:rFonts w:ascii="Century Gothic" w:hAnsi="Century Gothic"/>
          <w:b/>
          <w:sz w:val="22"/>
          <w:szCs w:val="22"/>
        </w:rPr>
        <w:t>Εκδρομές</w:t>
      </w:r>
    </w:p>
    <w:p w14:paraId="143E7045" w14:textId="3E99E2E9" w:rsidR="008D28DD" w:rsidRPr="005F3C2E" w:rsidRDefault="00C12DED" w:rsidP="005F3C2E">
      <w:pPr>
        <w:tabs>
          <w:tab w:val="left" w:pos="567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Τετάρτη, 1/7/2026</w:t>
      </w:r>
      <w:r w:rsidR="008D28DD" w:rsidRPr="005F3C2E">
        <w:rPr>
          <w:rFonts w:ascii="Century Gothic" w:hAnsi="Century Gothic"/>
          <w:sz w:val="22"/>
          <w:szCs w:val="22"/>
        </w:rPr>
        <w:t>, ψυχαγωγικές εκδρομές:</w:t>
      </w:r>
    </w:p>
    <w:p w14:paraId="3A65B705" w14:textId="77777777" w:rsidR="008D28DD" w:rsidRDefault="008D28DD" w:rsidP="005F3C2E">
      <w:pPr>
        <w:pStyle w:val="ListParagraph"/>
        <w:numPr>
          <w:ilvl w:val="0"/>
          <w:numId w:val="6"/>
        </w:numPr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Αττικό Ζωολογικό Πάρκο, για </w:t>
      </w:r>
      <w:r w:rsidR="00D51174">
        <w:rPr>
          <w:rFonts w:ascii="Century Gothic" w:hAnsi="Century Gothic"/>
          <w:sz w:val="22"/>
          <w:szCs w:val="22"/>
        </w:rPr>
        <w:t>παιδιά</w:t>
      </w:r>
      <w:r>
        <w:rPr>
          <w:rFonts w:ascii="Century Gothic" w:hAnsi="Century Gothic"/>
          <w:sz w:val="22"/>
          <w:szCs w:val="22"/>
        </w:rPr>
        <w:t xml:space="preserve"> </w:t>
      </w:r>
      <w:r w:rsidRPr="008D28DD">
        <w:rPr>
          <w:rFonts w:ascii="Century Gothic" w:hAnsi="Century Gothic"/>
          <w:sz w:val="22"/>
          <w:szCs w:val="22"/>
        </w:rPr>
        <w:t>που ολοκλήρωσαν το Προνήπιο, το Νηπιαγωγείο, την 1η και τη 2α  τάξη</w:t>
      </w:r>
    </w:p>
    <w:p w14:paraId="6B2B1E3E" w14:textId="77777777" w:rsidR="008D28DD" w:rsidRDefault="008D28DD" w:rsidP="005F3C2E">
      <w:pPr>
        <w:pStyle w:val="ListParagraph"/>
        <w:numPr>
          <w:ilvl w:val="0"/>
          <w:numId w:val="6"/>
        </w:numPr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Μαραθώνας, για </w:t>
      </w:r>
      <w:r w:rsidRPr="008D28DD">
        <w:rPr>
          <w:rFonts w:ascii="Century Gothic" w:hAnsi="Century Gothic"/>
          <w:sz w:val="22"/>
          <w:szCs w:val="22"/>
        </w:rPr>
        <w:t>παιδιά που ολοκλήρωσαν την 3</w:t>
      </w:r>
      <w:r w:rsidRPr="005F3C2E">
        <w:rPr>
          <w:rFonts w:ascii="Century Gothic" w:hAnsi="Century Gothic"/>
          <w:sz w:val="22"/>
          <w:szCs w:val="22"/>
        </w:rPr>
        <w:t>η</w:t>
      </w:r>
      <w:r>
        <w:rPr>
          <w:rFonts w:ascii="Century Gothic" w:hAnsi="Century Gothic"/>
          <w:sz w:val="22"/>
          <w:szCs w:val="22"/>
        </w:rPr>
        <w:t xml:space="preserve">, </w:t>
      </w:r>
      <w:r w:rsidRPr="008D28DD">
        <w:rPr>
          <w:rFonts w:ascii="Century Gothic" w:hAnsi="Century Gothic"/>
          <w:sz w:val="22"/>
          <w:szCs w:val="22"/>
        </w:rPr>
        <w:t>4</w:t>
      </w:r>
      <w:r w:rsidRPr="005F3C2E">
        <w:rPr>
          <w:rFonts w:ascii="Century Gothic" w:hAnsi="Century Gothic"/>
          <w:sz w:val="22"/>
          <w:szCs w:val="22"/>
        </w:rPr>
        <w:t>η</w:t>
      </w:r>
      <w:r>
        <w:rPr>
          <w:rFonts w:ascii="Century Gothic" w:hAnsi="Century Gothic"/>
          <w:sz w:val="22"/>
          <w:szCs w:val="22"/>
        </w:rPr>
        <w:t xml:space="preserve">, </w:t>
      </w:r>
      <w:r w:rsidRPr="008D28DD">
        <w:rPr>
          <w:rFonts w:ascii="Century Gothic" w:hAnsi="Century Gothic"/>
          <w:sz w:val="22"/>
          <w:szCs w:val="22"/>
        </w:rPr>
        <w:t>5</w:t>
      </w:r>
      <w:r w:rsidRPr="005F3C2E">
        <w:rPr>
          <w:rFonts w:ascii="Century Gothic" w:hAnsi="Century Gothic"/>
          <w:sz w:val="22"/>
          <w:szCs w:val="22"/>
        </w:rPr>
        <w:t>η</w:t>
      </w:r>
      <w:r>
        <w:rPr>
          <w:rFonts w:ascii="Century Gothic" w:hAnsi="Century Gothic"/>
          <w:sz w:val="22"/>
          <w:szCs w:val="22"/>
        </w:rPr>
        <w:t xml:space="preserve"> και </w:t>
      </w:r>
      <w:r w:rsidRPr="008D28DD">
        <w:rPr>
          <w:rFonts w:ascii="Century Gothic" w:hAnsi="Century Gothic"/>
          <w:sz w:val="22"/>
          <w:szCs w:val="22"/>
        </w:rPr>
        <w:t>6</w:t>
      </w:r>
      <w:r w:rsidRPr="005F3C2E">
        <w:rPr>
          <w:rFonts w:ascii="Century Gothic" w:hAnsi="Century Gothic"/>
          <w:sz w:val="22"/>
          <w:szCs w:val="22"/>
        </w:rPr>
        <w:t>η</w:t>
      </w:r>
      <w:r>
        <w:rPr>
          <w:rFonts w:ascii="Century Gothic" w:hAnsi="Century Gothic"/>
          <w:sz w:val="22"/>
          <w:szCs w:val="22"/>
        </w:rPr>
        <w:t xml:space="preserve"> </w:t>
      </w:r>
      <w:r w:rsidRPr="008D28DD">
        <w:rPr>
          <w:rFonts w:ascii="Century Gothic" w:hAnsi="Century Gothic"/>
          <w:sz w:val="22"/>
          <w:szCs w:val="22"/>
        </w:rPr>
        <w:t>τάξη</w:t>
      </w:r>
    </w:p>
    <w:p w14:paraId="70343226" w14:textId="77777777" w:rsidR="001D047B" w:rsidRDefault="001D047B" w:rsidP="001D047B">
      <w:pPr>
        <w:tabs>
          <w:tab w:val="left" w:pos="567"/>
        </w:tabs>
        <w:rPr>
          <w:rFonts w:ascii="Century Gothic" w:hAnsi="Century Gothic"/>
          <w:sz w:val="22"/>
          <w:szCs w:val="22"/>
        </w:rPr>
      </w:pPr>
    </w:p>
    <w:p w14:paraId="1D74BEF0" w14:textId="77777777" w:rsidR="001D047B" w:rsidRPr="001D047B" w:rsidRDefault="001D047B" w:rsidP="001D047B">
      <w:pPr>
        <w:tabs>
          <w:tab w:val="left" w:pos="567"/>
        </w:tabs>
        <w:rPr>
          <w:rFonts w:ascii="Century Gothic" w:hAnsi="Century Gothic"/>
          <w:b/>
          <w:sz w:val="22"/>
          <w:szCs w:val="22"/>
        </w:rPr>
      </w:pPr>
      <w:r w:rsidRPr="001D047B">
        <w:rPr>
          <w:rFonts w:ascii="Century Gothic" w:hAnsi="Century Gothic"/>
          <w:b/>
          <w:sz w:val="22"/>
          <w:szCs w:val="22"/>
        </w:rPr>
        <w:t>Διανυκτερεύσεις</w:t>
      </w:r>
    </w:p>
    <w:p w14:paraId="22CDBCA7" w14:textId="4FC343A1" w:rsidR="008D28DD" w:rsidRPr="005F3C2E" w:rsidRDefault="005F3C2E" w:rsidP="005F3C2E">
      <w:pPr>
        <w:tabs>
          <w:tab w:val="left" w:pos="567"/>
        </w:tabs>
        <w:rPr>
          <w:rFonts w:ascii="Century Gothic" w:hAnsi="Century Gothic"/>
          <w:sz w:val="22"/>
          <w:szCs w:val="22"/>
        </w:rPr>
      </w:pPr>
      <w:r w:rsidRPr="005F3C2E">
        <w:rPr>
          <w:rFonts w:ascii="Century Gothic" w:hAnsi="Century Gothic"/>
          <w:sz w:val="22"/>
          <w:szCs w:val="22"/>
        </w:rPr>
        <w:t xml:space="preserve">Διανυκτερεύσεις </w:t>
      </w:r>
      <w:r w:rsidR="008D28DD" w:rsidRPr="005F3C2E">
        <w:rPr>
          <w:rFonts w:ascii="Century Gothic" w:hAnsi="Century Gothic"/>
          <w:sz w:val="22"/>
          <w:szCs w:val="22"/>
        </w:rPr>
        <w:t xml:space="preserve">για παιδιά που ολοκλήρωσαν την </w:t>
      </w:r>
      <w:r w:rsidR="001D047B" w:rsidRPr="005F3C2E">
        <w:rPr>
          <w:rFonts w:ascii="Century Gothic" w:hAnsi="Century Gothic"/>
          <w:sz w:val="22"/>
          <w:szCs w:val="22"/>
        </w:rPr>
        <w:t>4</w:t>
      </w:r>
      <w:r w:rsidR="001D047B" w:rsidRPr="005F3C2E">
        <w:rPr>
          <w:rFonts w:ascii="Century Gothic" w:hAnsi="Century Gothic"/>
          <w:sz w:val="22"/>
          <w:szCs w:val="22"/>
          <w:vertAlign w:val="superscript"/>
        </w:rPr>
        <w:t>η</w:t>
      </w:r>
      <w:r w:rsidR="001D047B" w:rsidRPr="005F3C2E">
        <w:rPr>
          <w:rFonts w:ascii="Century Gothic" w:hAnsi="Century Gothic"/>
          <w:sz w:val="22"/>
          <w:szCs w:val="22"/>
        </w:rPr>
        <w:t>, 5</w:t>
      </w:r>
      <w:r w:rsidR="001D047B" w:rsidRPr="005F3C2E">
        <w:rPr>
          <w:rFonts w:ascii="Century Gothic" w:hAnsi="Century Gothic"/>
          <w:sz w:val="22"/>
          <w:szCs w:val="22"/>
          <w:vertAlign w:val="superscript"/>
        </w:rPr>
        <w:t>η</w:t>
      </w:r>
      <w:r w:rsidR="001D047B" w:rsidRPr="005F3C2E">
        <w:rPr>
          <w:rFonts w:ascii="Century Gothic" w:hAnsi="Century Gothic"/>
          <w:sz w:val="22"/>
          <w:szCs w:val="22"/>
        </w:rPr>
        <w:t xml:space="preserve"> και 6</w:t>
      </w:r>
      <w:r w:rsidR="001D047B" w:rsidRPr="005F3C2E">
        <w:rPr>
          <w:rFonts w:ascii="Century Gothic" w:hAnsi="Century Gothic"/>
          <w:sz w:val="22"/>
          <w:szCs w:val="22"/>
          <w:vertAlign w:val="superscript"/>
        </w:rPr>
        <w:t>η</w:t>
      </w:r>
      <w:r w:rsidR="001D047B" w:rsidRPr="005F3C2E">
        <w:rPr>
          <w:rFonts w:ascii="Century Gothic" w:hAnsi="Century Gothic"/>
          <w:sz w:val="22"/>
          <w:szCs w:val="22"/>
        </w:rPr>
        <w:t xml:space="preserve"> τάξη</w:t>
      </w:r>
      <w:r w:rsidR="003A647B">
        <w:rPr>
          <w:rFonts w:ascii="Century Gothic" w:hAnsi="Century Gothic"/>
          <w:sz w:val="22"/>
          <w:szCs w:val="22"/>
        </w:rPr>
        <w:t>:</w:t>
      </w:r>
    </w:p>
    <w:p w14:paraId="49CB26BD" w14:textId="66A8593F" w:rsidR="005F3C2E" w:rsidRDefault="005F3C2E" w:rsidP="005F3C2E">
      <w:pPr>
        <w:pStyle w:val="ListParagraph"/>
        <w:numPr>
          <w:ilvl w:val="0"/>
          <w:numId w:val="6"/>
        </w:numPr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  <w:r w:rsidRPr="005F3C2E">
        <w:rPr>
          <w:rFonts w:ascii="Century Gothic" w:hAnsi="Century Gothic"/>
          <w:sz w:val="22"/>
          <w:szCs w:val="22"/>
        </w:rPr>
        <w:t xml:space="preserve">Τρίτη, </w:t>
      </w:r>
      <w:r w:rsidR="00C12DED">
        <w:rPr>
          <w:rFonts w:ascii="Century Gothic" w:hAnsi="Century Gothic"/>
          <w:sz w:val="22"/>
          <w:szCs w:val="22"/>
        </w:rPr>
        <w:t>23/6/26</w:t>
      </w:r>
      <w:r w:rsidRPr="005F3C2E">
        <w:rPr>
          <w:rFonts w:ascii="Century Gothic" w:hAnsi="Century Gothic"/>
          <w:sz w:val="22"/>
          <w:szCs w:val="22"/>
        </w:rPr>
        <w:t xml:space="preserve"> </w:t>
      </w:r>
    </w:p>
    <w:p w14:paraId="1199F2DC" w14:textId="0F14723C" w:rsidR="008D28DD" w:rsidRPr="005F3C2E" w:rsidRDefault="00C12DED" w:rsidP="005F3C2E">
      <w:pPr>
        <w:pStyle w:val="ListParagraph"/>
        <w:numPr>
          <w:ilvl w:val="0"/>
          <w:numId w:val="6"/>
        </w:numPr>
        <w:tabs>
          <w:tab w:val="left" w:pos="567"/>
        </w:tabs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Πέμπτη</w:t>
      </w:r>
      <w:r w:rsidR="001D047B" w:rsidRPr="005F3C2E">
        <w:rPr>
          <w:rFonts w:ascii="Century Gothic" w:hAnsi="Century Gothic"/>
          <w:sz w:val="22"/>
          <w:szCs w:val="22"/>
        </w:rPr>
        <w:t>, 25/6/2</w:t>
      </w:r>
      <w:r>
        <w:rPr>
          <w:rFonts w:ascii="Century Gothic" w:hAnsi="Century Gothic"/>
          <w:sz w:val="22"/>
          <w:szCs w:val="22"/>
        </w:rPr>
        <w:t>6</w:t>
      </w:r>
      <w:r w:rsidR="001D047B" w:rsidRPr="005F3C2E">
        <w:rPr>
          <w:rFonts w:ascii="Century Gothic" w:hAnsi="Century Gothic"/>
          <w:sz w:val="22"/>
          <w:szCs w:val="22"/>
        </w:rPr>
        <w:t xml:space="preserve"> </w:t>
      </w:r>
    </w:p>
    <w:p w14:paraId="5A069F5D" w14:textId="77777777" w:rsidR="008D28DD" w:rsidRPr="005F3C2E" w:rsidRDefault="008D28DD" w:rsidP="00903436">
      <w:pPr>
        <w:jc w:val="both"/>
        <w:rPr>
          <w:rFonts w:ascii="Century Gothic" w:hAnsi="Century Gothic"/>
          <w:sz w:val="22"/>
          <w:szCs w:val="22"/>
        </w:rPr>
      </w:pPr>
    </w:p>
    <w:p w14:paraId="4B1C8A87" w14:textId="77777777" w:rsidR="00BA42CE" w:rsidRPr="00577D56" w:rsidRDefault="00BA42CE" w:rsidP="00903436">
      <w:pPr>
        <w:tabs>
          <w:tab w:val="left" w:pos="567"/>
        </w:tabs>
        <w:ind w:right="284"/>
        <w:jc w:val="both"/>
        <w:rPr>
          <w:rFonts w:ascii="Century Gothic" w:hAnsi="Century Gothic"/>
          <w:b/>
          <w:sz w:val="22"/>
          <w:szCs w:val="22"/>
        </w:rPr>
      </w:pPr>
      <w:r w:rsidRPr="00577D56">
        <w:rPr>
          <w:rFonts w:ascii="Century Gothic" w:hAnsi="Century Gothic"/>
          <w:b/>
          <w:sz w:val="22"/>
          <w:szCs w:val="22"/>
        </w:rPr>
        <w:t>Επικοινωνία</w:t>
      </w:r>
    </w:p>
    <w:p w14:paraId="20FB2B6C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Γραμματεία Ψυχικού (πληροφορίες, ερωτήσεις για εγγραφές, </w:t>
      </w:r>
      <w:r w:rsidR="00581CE6" w:rsidRPr="00577D56">
        <w:rPr>
          <w:rFonts w:ascii="Century Gothic" w:hAnsi="Century Gothic"/>
          <w:sz w:val="22"/>
          <w:szCs w:val="22"/>
        </w:rPr>
        <w:t>κλπ.</w:t>
      </w:r>
      <w:r w:rsidRPr="00577D56">
        <w:rPr>
          <w:rFonts w:ascii="Century Gothic" w:hAnsi="Century Gothic"/>
          <w:sz w:val="22"/>
          <w:szCs w:val="22"/>
        </w:rPr>
        <w:t>), κ. Κορναράκη</w:t>
      </w:r>
      <w:r w:rsidR="008C7E24">
        <w:rPr>
          <w:rFonts w:ascii="Century Gothic" w:hAnsi="Century Gothic"/>
          <w:sz w:val="22"/>
          <w:szCs w:val="22"/>
        </w:rPr>
        <w:t xml:space="preserve"> &amp;</w:t>
      </w:r>
      <w:r w:rsidR="00E85C07">
        <w:rPr>
          <w:rFonts w:ascii="Century Gothic" w:hAnsi="Century Gothic"/>
          <w:sz w:val="22"/>
          <w:szCs w:val="22"/>
        </w:rPr>
        <w:t xml:space="preserve"> κ. Φαλλιέρου</w:t>
      </w:r>
      <w:r w:rsidRPr="00577D56">
        <w:rPr>
          <w:rFonts w:ascii="Century Gothic" w:hAnsi="Century Gothic"/>
          <w:sz w:val="22"/>
          <w:szCs w:val="22"/>
        </w:rPr>
        <w:t>:</w:t>
      </w:r>
    </w:p>
    <w:p w14:paraId="5EBD818F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  <w:r w:rsidRPr="00577D56">
        <w:rPr>
          <w:rFonts w:ascii="Century Gothic" w:hAnsi="Century Gothic"/>
          <w:sz w:val="22"/>
          <w:szCs w:val="22"/>
          <w:lang w:val="en-US"/>
        </w:rPr>
        <w:t xml:space="preserve">210 6798192 </w:t>
      </w:r>
      <w:r w:rsidRPr="00577D56">
        <w:rPr>
          <w:rFonts w:ascii="Century Gothic" w:hAnsi="Century Gothic"/>
          <w:sz w:val="22"/>
          <w:szCs w:val="22"/>
        </w:rPr>
        <w:t>και</w:t>
      </w:r>
      <w:r w:rsidRPr="00577D56">
        <w:rPr>
          <w:rFonts w:ascii="Century Gothic" w:hAnsi="Century Gothic"/>
          <w:sz w:val="22"/>
          <w:szCs w:val="22"/>
          <w:lang w:val="en-US"/>
        </w:rPr>
        <w:t xml:space="preserve"> 210 6726452</w:t>
      </w:r>
    </w:p>
    <w:p w14:paraId="2720350D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  <w:r w:rsidRPr="00577D56">
        <w:rPr>
          <w:rFonts w:ascii="Century Gothic" w:hAnsi="Century Gothic"/>
          <w:sz w:val="22"/>
          <w:szCs w:val="22"/>
          <w:lang w:val="en-US"/>
        </w:rPr>
        <w:t>Email</w:t>
      </w:r>
      <w:r w:rsidR="00893A69" w:rsidRPr="006B1BE7">
        <w:rPr>
          <w:rFonts w:ascii="Century Gothic" w:hAnsi="Century Gothic"/>
          <w:sz w:val="22"/>
          <w:szCs w:val="22"/>
          <w:lang w:val="en-US"/>
        </w:rPr>
        <w:t>:</w:t>
      </w:r>
      <w:r w:rsidRPr="00577D56">
        <w:rPr>
          <w:rFonts w:ascii="Century Gothic" w:hAnsi="Century Gothic"/>
          <w:sz w:val="22"/>
          <w:szCs w:val="22"/>
          <w:lang w:val="en-US"/>
        </w:rPr>
        <w:t xml:space="preserve"> </w:t>
      </w:r>
      <w:hyperlink r:id="rId12" w:history="1">
        <w:r w:rsidRPr="00577D56">
          <w:rPr>
            <w:rStyle w:val="Hyperlink"/>
            <w:rFonts w:ascii="Century Gothic" w:hAnsi="Century Gothic"/>
            <w:sz w:val="22"/>
            <w:szCs w:val="22"/>
            <w:lang w:val="en-US"/>
          </w:rPr>
          <w:t>specialprograms@athenscollege.edu.gr</w:t>
        </w:r>
      </w:hyperlink>
    </w:p>
    <w:p w14:paraId="199FEEFE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</w:p>
    <w:p w14:paraId="27A053C0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>Γραμματεία Κάντζας (</w:t>
      </w:r>
      <w:r w:rsidRPr="002B3C17">
        <w:rPr>
          <w:rFonts w:ascii="Century Gothic" w:hAnsi="Century Gothic"/>
          <w:b/>
          <w:sz w:val="22"/>
          <w:szCs w:val="22"/>
        </w:rPr>
        <w:t>κατά τη διάρκεια λειτουργίας των Προγραμμάτων</w:t>
      </w:r>
      <w:r w:rsidRPr="00577D56">
        <w:rPr>
          <w:rFonts w:ascii="Century Gothic" w:hAnsi="Century Gothic"/>
          <w:sz w:val="22"/>
          <w:szCs w:val="22"/>
        </w:rPr>
        <w:t>), κ. Γκούμα</w:t>
      </w:r>
      <w:r w:rsidR="006B1BE7">
        <w:rPr>
          <w:rFonts w:ascii="Century Gothic" w:hAnsi="Century Gothic"/>
          <w:sz w:val="22"/>
          <w:szCs w:val="22"/>
        </w:rPr>
        <w:t xml:space="preserve"> (Αθλητικό)</w:t>
      </w:r>
      <w:r w:rsidRPr="00577D56">
        <w:rPr>
          <w:rFonts w:ascii="Century Gothic" w:hAnsi="Century Gothic"/>
          <w:sz w:val="22"/>
          <w:szCs w:val="22"/>
        </w:rPr>
        <w:t xml:space="preserve"> &amp; κ. Σιλαμιανάκη</w:t>
      </w:r>
      <w:r w:rsidR="006B1BE7">
        <w:rPr>
          <w:rFonts w:ascii="Century Gothic" w:hAnsi="Century Gothic"/>
          <w:sz w:val="22"/>
          <w:szCs w:val="22"/>
        </w:rPr>
        <w:t xml:space="preserve"> (</w:t>
      </w:r>
      <w:r w:rsidR="006B1BE7">
        <w:rPr>
          <w:rFonts w:ascii="Century Gothic" w:hAnsi="Century Gothic"/>
          <w:sz w:val="22"/>
          <w:szCs w:val="22"/>
          <w:lang w:val="en-US"/>
        </w:rPr>
        <w:t>English</w:t>
      </w:r>
      <w:r w:rsidR="006B1BE7" w:rsidRPr="006B1BE7">
        <w:rPr>
          <w:rFonts w:ascii="Century Gothic" w:hAnsi="Century Gothic"/>
          <w:sz w:val="22"/>
          <w:szCs w:val="22"/>
        </w:rPr>
        <w:t>)</w:t>
      </w:r>
      <w:r w:rsidR="00C30462">
        <w:rPr>
          <w:rFonts w:ascii="Century Gothic" w:hAnsi="Century Gothic"/>
          <w:sz w:val="22"/>
          <w:szCs w:val="22"/>
        </w:rPr>
        <w:t>.</w:t>
      </w:r>
    </w:p>
    <w:p w14:paraId="4CB9BF8C" w14:textId="77777777" w:rsidR="00FE5576" w:rsidRDefault="00FE5576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0CF62CB0" w14:textId="530B9228" w:rsidR="00FE5576" w:rsidRDefault="00FE5576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210 6798100 </w:t>
      </w:r>
      <w:r w:rsidRPr="00577D56">
        <w:rPr>
          <w:rFonts w:ascii="Century Gothic" w:hAnsi="Century Gothic"/>
          <w:sz w:val="22"/>
          <w:szCs w:val="22"/>
        </w:rPr>
        <w:t>εσωτ</w:t>
      </w:r>
      <w:r>
        <w:rPr>
          <w:rFonts w:ascii="Century Gothic" w:hAnsi="Century Gothic"/>
          <w:sz w:val="22"/>
          <w:szCs w:val="22"/>
        </w:rPr>
        <w:t>ερικό</w:t>
      </w:r>
      <w:r w:rsidRPr="00577D56">
        <w:rPr>
          <w:rFonts w:ascii="Century Gothic" w:hAnsi="Century Gothic"/>
          <w:sz w:val="22"/>
          <w:szCs w:val="22"/>
        </w:rPr>
        <w:t xml:space="preserve"> 51119</w:t>
      </w:r>
      <w:r>
        <w:rPr>
          <w:rFonts w:ascii="Century Gothic" w:hAnsi="Century Gothic"/>
          <w:sz w:val="22"/>
          <w:szCs w:val="22"/>
        </w:rPr>
        <w:t xml:space="preserve"> και 210 6798100 </w:t>
      </w:r>
      <w:r w:rsidRPr="00577D56">
        <w:rPr>
          <w:rFonts w:ascii="Century Gothic" w:hAnsi="Century Gothic"/>
          <w:sz w:val="22"/>
          <w:szCs w:val="22"/>
        </w:rPr>
        <w:t>εσωτ</w:t>
      </w:r>
      <w:r>
        <w:rPr>
          <w:rFonts w:ascii="Century Gothic" w:hAnsi="Century Gothic"/>
          <w:sz w:val="22"/>
          <w:szCs w:val="22"/>
        </w:rPr>
        <w:t>ερικό</w:t>
      </w:r>
      <w:r w:rsidRPr="00577D56">
        <w:rPr>
          <w:rFonts w:ascii="Century Gothic" w:hAnsi="Century Gothic"/>
          <w:sz w:val="22"/>
          <w:szCs w:val="22"/>
        </w:rPr>
        <w:t xml:space="preserve"> </w:t>
      </w:r>
      <w:r w:rsidRPr="00E90657">
        <w:rPr>
          <w:rFonts w:ascii="Century Gothic" w:hAnsi="Century Gothic"/>
          <w:sz w:val="22"/>
          <w:szCs w:val="22"/>
        </w:rPr>
        <w:t>51147</w:t>
      </w:r>
    </w:p>
    <w:p w14:paraId="5B1D12B5" w14:textId="77777777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>Κινητά</w:t>
      </w:r>
      <w:r w:rsidR="00893A69">
        <w:rPr>
          <w:rFonts w:ascii="Century Gothic" w:hAnsi="Century Gothic"/>
          <w:sz w:val="22"/>
          <w:szCs w:val="22"/>
        </w:rPr>
        <w:t>:</w:t>
      </w:r>
      <w:r w:rsidRPr="00577D56">
        <w:rPr>
          <w:rFonts w:ascii="Century Gothic" w:hAnsi="Century Gothic"/>
          <w:sz w:val="22"/>
          <w:szCs w:val="22"/>
        </w:rPr>
        <w:t xml:space="preserve"> 697 3836899 &amp; 698</w:t>
      </w:r>
      <w:r w:rsidR="00B05FCE">
        <w:rPr>
          <w:rFonts w:ascii="Century Gothic" w:hAnsi="Century Gothic"/>
          <w:sz w:val="22"/>
          <w:szCs w:val="22"/>
        </w:rPr>
        <w:t xml:space="preserve"> </w:t>
      </w:r>
      <w:r w:rsidRPr="00577D56">
        <w:rPr>
          <w:rFonts w:ascii="Century Gothic" w:hAnsi="Century Gothic"/>
          <w:sz w:val="22"/>
          <w:szCs w:val="22"/>
        </w:rPr>
        <w:t>2193676</w:t>
      </w:r>
    </w:p>
    <w:p w14:paraId="2B8C45CB" w14:textId="77777777" w:rsidR="00F616B0" w:rsidRDefault="00F616B0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5A371C4A" w14:textId="383A3190" w:rsidR="00BA42CE" w:rsidRPr="00577D56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Μεταφορά, κ. </w:t>
      </w:r>
      <w:r w:rsidR="00E85C07">
        <w:rPr>
          <w:rFonts w:ascii="Century Gothic" w:hAnsi="Century Gothic"/>
          <w:sz w:val="22"/>
          <w:szCs w:val="22"/>
        </w:rPr>
        <w:t>Περγάμαλη</w:t>
      </w:r>
      <w:r w:rsidR="00A74E7F">
        <w:rPr>
          <w:rFonts w:ascii="Century Gothic" w:hAnsi="Century Gothic"/>
          <w:sz w:val="22"/>
          <w:szCs w:val="22"/>
        </w:rPr>
        <w:t xml:space="preserve">, </w:t>
      </w:r>
      <w:r w:rsidRPr="00577D56">
        <w:rPr>
          <w:rFonts w:ascii="Century Gothic" w:hAnsi="Century Gothic"/>
          <w:sz w:val="22"/>
          <w:szCs w:val="22"/>
        </w:rPr>
        <w:t xml:space="preserve">κ. </w:t>
      </w:r>
      <w:r w:rsidR="00C12DED">
        <w:rPr>
          <w:rFonts w:ascii="Century Gothic" w:hAnsi="Century Gothic"/>
          <w:sz w:val="22"/>
          <w:szCs w:val="22"/>
        </w:rPr>
        <w:t>Μαντάς</w:t>
      </w:r>
      <w:r w:rsidR="00A74E7F">
        <w:rPr>
          <w:rFonts w:ascii="Century Gothic" w:hAnsi="Century Gothic"/>
          <w:sz w:val="22"/>
          <w:szCs w:val="22"/>
        </w:rPr>
        <w:t xml:space="preserve"> &amp;</w:t>
      </w:r>
      <w:r w:rsidR="001F3459">
        <w:rPr>
          <w:rFonts w:ascii="Century Gothic" w:hAnsi="Century Gothic"/>
          <w:sz w:val="22"/>
          <w:szCs w:val="22"/>
        </w:rPr>
        <w:t xml:space="preserve"> κ. Γκικοπούλου</w:t>
      </w:r>
      <w:r w:rsidRPr="00577D56">
        <w:rPr>
          <w:rFonts w:ascii="Century Gothic" w:hAnsi="Century Gothic"/>
          <w:sz w:val="22"/>
          <w:szCs w:val="22"/>
        </w:rPr>
        <w:t>:</w:t>
      </w:r>
    </w:p>
    <w:p w14:paraId="0F452198" w14:textId="77777777" w:rsidR="00BA42CE" w:rsidRPr="006B1BE7" w:rsidRDefault="00BA42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  <w:r w:rsidRPr="006B1BE7">
        <w:rPr>
          <w:rFonts w:ascii="Century Gothic" w:hAnsi="Century Gothic"/>
          <w:sz w:val="22"/>
          <w:szCs w:val="22"/>
          <w:lang w:val="en-US"/>
        </w:rPr>
        <w:t xml:space="preserve">210.6798189 </w:t>
      </w:r>
      <w:r w:rsidRPr="00577D56">
        <w:rPr>
          <w:rFonts w:ascii="Century Gothic" w:hAnsi="Century Gothic"/>
          <w:sz w:val="22"/>
          <w:szCs w:val="22"/>
        </w:rPr>
        <w:t>και</w:t>
      </w:r>
      <w:r w:rsidRPr="006B1BE7">
        <w:rPr>
          <w:rFonts w:ascii="Century Gothic" w:hAnsi="Century Gothic"/>
          <w:sz w:val="22"/>
          <w:szCs w:val="22"/>
          <w:lang w:val="en-US"/>
        </w:rPr>
        <w:t xml:space="preserve"> 210.6798268</w:t>
      </w:r>
    </w:p>
    <w:p w14:paraId="6A268E78" w14:textId="77777777" w:rsidR="00BA42CE" w:rsidRPr="006B1BE7" w:rsidRDefault="00B05FCE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  <w:r w:rsidRPr="00577D56">
        <w:rPr>
          <w:rFonts w:ascii="Century Gothic" w:hAnsi="Century Gothic"/>
          <w:sz w:val="22"/>
          <w:szCs w:val="22"/>
          <w:lang w:val="en-US"/>
        </w:rPr>
        <w:t>Email</w:t>
      </w:r>
      <w:r w:rsidR="00893A69" w:rsidRPr="006B1BE7">
        <w:rPr>
          <w:rFonts w:ascii="Century Gothic" w:hAnsi="Century Gothic"/>
          <w:sz w:val="22"/>
          <w:szCs w:val="22"/>
          <w:lang w:val="en-US"/>
        </w:rPr>
        <w:t>:</w:t>
      </w:r>
      <w:r w:rsidRPr="00577D56">
        <w:rPr>
          <w:rFonts w:ascii="Century Gothic" w:hAnsi="Century Gothic"/>
          <w:sz w:val="22"/>
          <w:szCs w:val="22"/>
          <w:lang w:val="en-US"/>
        </w:rPr>
        <w:t xml:space="preserve"> </w:t>
      </w:r>
      <w:hyperlink r:id="rId13" w:history="1">
        <w:r w:rsidR="00BA42CE" w:rsidRPr="00577D56">
          <w:rPr>
            <w:rStyle w:val="Hyperlink"/>
            <w:rFonts w:ascii="Century Gothic" w:hAnsi="Century Gothic"/>
            <w:sz w:val="22"/>
            <w:szCs w:val="22"/>
            <w:lang w:val="en-US"/>
          </w:rPr>
          <w:t>metafora</w:t>
        </w:r>
        <w:r w:rsidR="00BA42CE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@</w:t>
        </w:r>
        <w:r w:rsidR="00BA42CE" w:rsidRPr="00577D56">
          <w:rPr>
            <w:rStyle w:val="Hyperlink"/>
            <w:rFonts w:ascii="Century Gothic" w:hAnsi="Century Gothic"/>
            <w:sz w:val="22"/>
            <w:szCs w:val="22"/>
            <w:lang w:val="en-US"/>
          </w:rPr>
          <w:t>athenscollege</w:t>
        </w:r>
        <w:r w:rsidR="00BA42CE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.</w:t>
        </w:r>
        <w:r w:rsidR="00BA42CE" w:rsidRPr="00577D56">
          <w:rPr>
            <w:rStyle w:val="Hyperlink"/>
            <w:rFonts w:ascii="Century Gothic" w:hAnsi="Century Gothic"/>
            <w:sz w:val="22"/>
            <w:szCs w:val="22"/>
            <w:lang w:val="en-US"/>
          </w:rPr>
          <w:t>edu</w:t>
        </w:r>
        <w:r w:rsidR="00BA42CE" w:rsidRPr="006B1BE7">
          <w:rPr>
            <w:rStyle w:val="Hyperlink"/>
            <w:rFonts w:ascii="Century Gothic" w:hAnsi="Century Gothic"/>
            <w:sz w:val="22"/>
            <w:szCs w:val="22"/>
            <w:lang w:val="en-US"/>
          </w:rPr>
          <w:t>.</w:t>
        </w:r>
        <w:r w:rsidR="00BA42CE" w:rsidRPr="00577D56">
          <w:rPr>
            <w:rStyle w:val="Hyperlink"/>
            <w:rFonts w:ascii="Century Gothic" w:hAnsi="Century Gothic"/>
            <w:sz w:val="22"/>
            <w:szCs w:val="22"/>
            <w:lang w:val="en-US"/>
          </w:rPr>
          <w:t>gr</w:t>
        </w:r>
      </w:hyperlink>
    </w:p>
    <w:p w14:paraId="64349205" w14:textId="77777777" w:rsidR="006B1BE7" w:rsidRPr="00131520" w:rsidRDefault="006B1BE7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  <w:lang w:val="en-US"/>
        </w:rPr>
      </w:pPr>
    </w:p>
    <w:p w14:paraId="4FD2B065" w14:textId="014DFC3B" w:rsidR="002C43C4" w:rsidRPr="00577D56" w:rsidRDefault="002C43C4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Σας ευχαριστούμε για την εμπιστοσύνη που μας δείχνετε, παρακαλούμε να τηρήσετε τους Κανόνες των Θερινών Προγραμμάτων για την ασφάλεια όλων των παιδιών και σας ευχόμαστε ένα ευχάριστο </w:t>
      </w:r>
      <w:r w:rsidRPr="00577D56">
        <w:rPr>
          <w:rFonts w:ascii="Century Gothic" w:hAnsi="Century Gothic"/>
          <w:sz w:val="22"/>
          <w:szCs w:val="22"/>
          <w:lang w:val="en-US"/>
        </w:rPr>
        <w:t>camp</w:t>
      </w:r>
      <w:r w:rsidRPr="00577D56">
        <w:rPr>
          <w:rFonts w:ascii="Century Gothic" w:hAnsi="Century Gothic"/>
          <w:sz w:val="22"/>
          <w:szCs w:val="22"/>
        </w:rPr>
        <w:t xml:space="preserve"> </w:t>
      </w:r>
      <w:r w:rsidR="00E85C07">
        <w:rPr>
          <w:rFonts w:ascii="Century Gothic" w:hAnsi="Century Gothic"/>
          <w:sz w:val="22"/>
          <w:szCs w:val="22"/>
        </w:rPr>
        <w:t>202</w:t>
      </w:r>
      <w:r w:rsidR="001F3459">
        <w:rPr>
          <w:rFonts w:ascii="Century Gothic" w:hAnsi="Century Gothic"/>
          <w:sz w:val="22"/>
          <w:szCs w:val="22"/>
        </w:rPr>
        <w:t>6</w:t>
      </w:r>
      <w:r w:rsidRPr="00577D56">
        <w:rPr>
          <w:rFonts w:ascii="Century Gothic" w:hAnsi="Century Gothic"/>
          <w:sz w:val="22"/>
          <w:szCs w:val="22"/>
        </w:rPr>
        <w:t>!</w:t>
      </w:r>
    </w:p>
    <w:p w14:paraId="60C5DFB7" w14:textId="77777777" w:rsidR="002C43C4" w:rsidRPr="00577D56" w:rsidRDefault="002C43C4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61CAD3E8" w14:textId="77777777" w:rsidR="00B86E96" w:rsidRPr="00E90657" w:rsidRDefault="00B86E96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</w:p>
    <w:p w14:paraId="22246532" w14:textId="66F50B99" w:rsidR="002C43C4" w:rsidRPr="00577D56" w:rsidRDefault="002C43C4" w:rsidP="00903436">
      <w:pPr>
        <w:tabs>
          <w:tab w:val="left" w:pos="567"/>
        </w:tabs>
        <w:jc w:val="both"/>
        <w:rPr>
          <w:rFonts w:ascii="Century Gothic" w:hAnsi="Century Gothic"/>
          <w:sz w:val="22"/>
          <w:szCs w:val="22"/>
        </w:rPr>
      </w:pPr>
      <w:r w:rsidRPr="00577D56">
        <w:rPr>
          <w:rFonts w:ascii="Century Gothic" w:hAnsi="Century Gothic"/>
          <w:sz w:val="22"/>
          <w:szCs w:val="22"/>
        </w:rPr>
        <w:t xml:space="preserve">Από τη Διεύθυνση </w:t>
      </w:r>
    </w:p>
    <w:bookmarkEnd w:id="0"/>
    <w:p w14:paraId="694AF059" w14:textId="77777777" w:rsidR="00781BB5" w:rsidRPr="00577D56" w:rsidRDefault="00781BB5" w:rsidP="00903436">
      <w:pPr>
        <w:jc w:val="both"/>
        <w:rPr>
          <w:rFonts w:ascii="Century Gothic" w:hAnsi="Century Gothic"/>
          <w:sz w:val="22"/>
          <w:szCs w:val="22"/>
        </w:rPr>
      </w:pPr>
    </w:p>
    <w:bookmarkEnd w:id="1"/>
    <w:p w14:paraId="7AF38794" w14:textId="77777777" w:rsidR="00922E03" w:rsidRPr="00577D56" w:rsidRDefault="00922E03" w:rsidP="00645DE8">
      <w:pPr>
        <w:jc w:val="both"/>
        <w:rPr>
          <w:rFonts w:ascii="Century Gothic" w:hAnsi="Century Gothic"/>
          <w:b/>
          <w:sz w:val="22"/>
          <w:szCs w:val="22"/>
        </w:rPr>
      </w:pPr>
    </w:p>
    <w:sectPr w:rsidR="00922E03" w:rsidRPr="00577D56" w:rsidSect="00186222">
      <w:headerReference w:type="default" r:id="rId14"/>
      <w:pgSz w:w="11907" w:h="16840"/>
      <w:pgMar w:top="289" w:right="1304" w:bottom="851" w:left="1304" w:header="278" w:footer="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318E" w14:textId="77777777" w:rsidR="00EF6E25" w:rsidRDefault="00EF6E25">
      <w:r>
        <w:separator/>
      </w:r>
    </w:p>
  </w:endnote>
  <w:endnote w:type="continuationSeparator" w:id="0">
    <w:p w14:paraId="47B6B637" w14:textId="77777777" w:rsidR="00EF6E25" w:rsidRDefault="00EF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6FB1D" w14:textId="77777777" w:rsidR="00EF6E25" w:rsidRDefault="00EF6E25">
      <w:r>
        <w:separator/>
      </w:r>
    </w:p>
  </w:footnote>
  <w:footnote w:type="continuationSeparator" w:id="0">
    <w:p w14:paraId="632738D9" w14:textId="77777777" w:rsidR="00EF6E25" w:rsidRDefault="00EF6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7A8F8" w14:textId="77777777" w:rsidR="003F5741" w:rsidRPr="005202C1" w:rsidRDefault="003F5741">
    <w:pPr>
      <w:pStyle w:val="Header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314D6"/>
    <w:multiLevelType w:val="hybridMultilevel"/>
    <w:tmpl w:val="07C8006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72F89"/>
    <w:multiLevelType w:val="hybridMultilevel"/>
    <w:tmpl w:val="89983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E2959"/>
    <w:multiLevelType w:val="singleLevel"/>
    <w:tmpl w:val="0338F05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5F3B19F5"/>
    <w:multiLevelType w:val="singleLevel"/>
    <w:tmpl w:val="14882A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61007CEC"/>
    <w:multiLevelType w:val="hybridMultilevel"/>
    <w:tmpl w:val="16D413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F4832"/>
    <w:multiLevelType w:val="hybridMultilevel"/>
    <w:tmpl w:val="F2CE7E1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BF56825"/>
    <w:multiLevelType w:val="hybridMultilevel"/>
    <w:tmpl w:val="77EC282E"/>
    <w:lvl w:ilvl="0" w:tplc="2E8AC7F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E3F7C"/>
    <w:multiLevelType w:val="hybridMultilevel"/>
    <w:tmpl w:val="3F809DCC"/>
    <w:lvl w:ilvl="0" w:tplc="AAF0317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434700">
    <w:abstractNumId w:val="3"/>
  </w:num>
  <w:num w:numId="2" w16cid:durableId="1250113538">
    <w:abstractNumId w:val="2"/>
  </w:num>
  <w:num w:numId="3" w16cid:durableId="1515924549">
    <w:abstractNumId w:val="4"/>
  </w:num>
  <w:num w:numId="4" w16cid:durableId="570429778">
    <w:abstractNumId w:val="1"/>
  </w:num>
  <w:num w:numId="5" w16cid:durableId="1631932483">
    <w:abstractNumId w:val="7"/>
  </w:num>
  <w:num w:numId="6" w16cid:durableId="1845515844">
    <w:abstractNumId w:val="0"/>
  </w:num>
  <w:num w:numId="7" w16cid:durableId="1624075480">
    <w:abstractNumId w:val="5"/>
  </w:num>
  <w:num w:numId="8" w16cid:durableId="8829090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11B"/>
    <w:rsid w:val="00013139"/>
    <w:rsid w:val="00032C5D"/>
    <w:rsid w:val="00044341"/>
    <w:rsid w:val="00060298"/>
    <w:rsid w:val="000741F9"/>
    <w:rsid w:val="00084B92"/>
    <w:rsid w:val="0009465B"/>
    <w:rsid w:val="000A4880"/>
    <w:rsid w:val="000B4397"/>
    <w:rsid w:val="000D7642"/>
    <w:rsid w:val="000E48C7"/>
    <w:rsid w:val="0011382A"/>
    <w:rsid w:val="00114C79"/>
    <w:rsid w:val="00130EDF"/>
    <w:rsid w:val="00131520"/>
    <w:rsid w:val="00133741"/>
    <w:rsid w:val="00153C26"/>
    <w:rsid w:val="00157C0D"/>
    <w:rsid w:val="00160C72"/>
    <w:rsid w:val="00161502"/>
    <w:rsid w:val="00186222"/>
    <w:rsid w:val="001876AA"/>
    <w:rsid w:val="001A4AAA"/>
    <w:rsid w:val="001B345A"/>
    <w:rsid w:val="001D047B"/>
    <w:rsid w:val="001D6CC9"/>
    <w:rsid w:val="001F11EB"/>
    <w:rsid w:val="001F3459"/>
    <w:rsid w:val="001F606B"/>
    <w:rsid w:val="002107A6"/>
    <w:rsid w:val="00225F82"/>
    <w:rsid w:val="00233828"/>
    <w:rsid w:val="00237BC6"/>
    <w:rsid w:val="002436FA"/>
    <w:rsid w:val="00245303"/>
    <w:rsid w:val="00255A6C"/>
    <w:rsid w:val="00257E6C"/>
    <w:rsid w:val="00262E7B"/>
    <w:rsid w:val="002711D3"/>
    <w:rsid w:val="0028032A"/>
    <w:rsid w:val="00295981"/>
    <w:rsid w:val="00296B94"/>
    <w:rsid w:val="002A52DC"/>
    <w:rsid w:val="002B3556"/>
    <w:rsid w:val="002B3C17"/>
    <w:rsid w:val="002B6B47"/>
    <w:rsid w:val="002C0ED1"/>
    <w:rsid w:val="002C43C4"/>
    <w:rsid w:val="002C5413"/>
    <w:rsid w:val="002D569F"/>
    <w:rsid w:val="002E0A80"/>
    <w:rsid w:val="002E530B"/>
    <w:rsid w:val="002E67F2"/>
    <w:rsid w:val="00316477"/>
    <w:rsid w:val="00337387"/>
    <w:rsid w:val="003440B0"/>
    <w:rsid w:val="003667ED"/>
    <w:rsid w:val="0037299F"/>
    <w:rsid w:val="00394683"/>
    <w:rsid w:val="00394FDF"/>
    <w:rsid w:val="003A647B"/>
    <w:rsid w:val="003C39AB"/>
    <w:rsid w:val="003C7680"/>
    <w:rsid w:val="003D1DD7"/>
    <w:rsid w:val="003D7E54"/>
    <w:rsid w:val="003E6083"/>
    <w:rsid w:val="003E609C"/>
    <w:rsid w:val="003F2F92"/>
    <w:rsid w:val="003F368D"/>
    <w:rsid w:val="003F5741"/>
    <w:rsid w:val="00420513"/>
    <w:rsid w:val="00426896"/>
    <w:rsid w:val="00433D7E"/>
    <w:rsid w:val="004346DB"/>
    <w:rsid w:val="00445876"/>
    <w:rsid w:val="004653AC"/>
    <w:rsid w:val="00475102"/>
    <w:rsid w:val="004807F8"/>
    <w:rsid w:val="004810A0"/>
    <w:rsid w:val="00484006"/>
    <w:rsid w:val="00493F95"/>
    <w:rsid w:val="004B364E"/>
    <w:rsid w:val="004B391C"/>
    <w:rsid w:val="004D5021"/>
    <w:rsid w:val="004E1096"/>
    <w:rsid w:val="004E293D"/>
    <w:rsid w:val="004E74D4"/>
    <w:rsid w:val="005202C1"/>
    <w:rsid w:val="00551335"/>
    <w:rsid w:val="005620A3"/>
    <w:rsid w:val="00577D56"/>
    <w:rsid w:val="0058173A"/>
    <w:rsid w:val="00581CE6"/>
    <w:rsid w:val="00582472"/>
    <w:rsid w:val="00587B00"/>
    <w:rsid w:val="005A5680"/>
    <w:rsid w:val="005B3C98"/>
    <w:rsid w:val="005B4472"/>
    <w:rsid w:val="005E1F55"/>
    <w:rsid w:val="005E4F47"/>
    <w:rsid w:val="005F3C2E"/>
    <w:rsid w:val="00606A52"/>
    <w:rsid w:val="00614235"/>
    <w:rsid w:val="00635016"/>
    <w:rsid w:val="00640E9F"/>
    <w:rsid w:val="00645DE8"/>
    <w:rsid w:val="006510FD"/>
    <w:rsid w:val="00651CAA"/>
    <w:rsid w:val="00656EAC"/>
    <w:rsid w:val="00662395"/>
    <w:rsid w:val="00681CD9"/>
    <w:rsid w:val="00681DBF"/>
    <w:rsid w:val="00697A84"/>
    <w:rsid w:val="006B1BE7"/>
    <w:rsid w:val="006C2096"/>
    <w:rsid w:val="006D22C5"/>
    <w:rsid w:val="006D3BB4"/>
    <w:rsid w:val="006E40DC"/>
    <w:rsid w:val="006E6102"/>
    <w:rsid w:val="00703B2E"/>
    <w:rsid w:val="00704A9E"/>
    <w:rsid w:val="00706509"/>
    <w:rsid w:val="00713191"/>
    <w:rsid w:val="0072600E"/>
    <w:rsid w:val="007515D2"/>
    <w:rsid w:val="00751F11"/>
    <w:rsid w:val="00752FDE"/>
    <w:rsid w:val="00772106"/>
    <w:rsid w:val="00780E4D"/>
    <w:rsid w:val="00781BB5"/>
    <w:rsid w:val="007A7977"/>
    <w:rsid w:val="007A7BC2"/>
    <w:rsid w:val="007B49B9"/>
    <w:rsid w:val="007D0BA3"/>
    <w:rsid w:val="007E1E25"/>
    <w:rsid w:val="00810981"/>
    <w:rsid w:val="00811588"/>
    <w:rsid w:val="008133F9"/>
    <w:rsid w:val="00823089"/>
    <w:rsid w:val="0083497E"/>
    <w:rsid w:val="00837BD8"/>
    <w:rsid w:val="008449AC"/>
    <w:rsid w:val="00864CD1"/>
    <w:rsid w:val="0087571D"/>
    <w:rsid w:val="008865C1"/>
    <w:rsid w:val="0089191C"/>
    <w:rsid w:val="00892EB9"/>
    <w:rsid w:val="00893A69"/>
    <w:rsid w:val="0089603F"/>
    <w:rsid w:val="00897DFD"/>
    <w:rsid w:val="008A27E8"/>
    <w:rsid w:val="008B0CF8"/>
    <w:rsid w:val="008B584F"/>
    <w:rsid w:val="008B5B84"/>
    <w:rsid w:val="008C40FA"/>
    <w:rsid w:val="008C7E24"/>
    <w:rsid w:val="008D1850"/>
    <w:rsid w:val="008D28DD"/>
    <w:rsid w:val="00903436"/>
    <w:rsid w:val="00910673"/>
    <w:rsid w:val="00911B9D"/>
    <w:rsid w:val="00922E03"/>
    <w:rsid w:val="00930918"/>
    <w:rsid w:val="009337AD"/>
    <w:rsid w:val="00940147"/>
    <w:rsid w:val="0094779B"/>
    <w:rsid w:val="00951E54"/>
    <w:rsid w:val="0096398E"/>
    <w:rsid w:val="009823A9"/>
    <w:rsid w:val="00991DF2"/>
    <w:rsid w:val="009B0FDC"/>
    <w:rsid w:val="009C1F81"/>
    <w:rsid w:val="009D7BDF"/>
    <w:rsid w:val="009E5FA0"/>
    <w:rsid w:val="009F12C5"/>
    <w:rsid w:val="009F26FC"/>
    <w:rsid w:val="009F2CBA"/>
    <w:rsid w:val="009F3D6F"/>
    <w:rsid w:val="009F5E86"/>
    <w:rsid w:val="00A304F6"/>
    <w:rsid w:val="00A346FA"/>
    <w:rsid w:val="00A74E7F"/>
    <w:rsid w:val="00A86543"/>
    <w:rsid w:val="00A877EB"/>
    <w:rsid w:val="00A93349"/>
    <w:rsid w:val="00AA12A7"/>
    <w:rsid w:val="00AB62D8"/>
    <w:rsid w:val="00AC1847"/>
    <w:rsid w:val="00AE0611"/>
    <w:rsid w:val="00AE3DB0"/>
    <w:rsid w:val="00AE6F29"/>
    <w:rsid w:val="00AF5AE0"/>
    <w:rsid w:val="00B05FCE"/>
    <w:rsid w:val="00B30919"/>
    <w:rsid w:val="00B326C5"/>
    <w:rsid w:val="00B34648"/>
    <w:rsid w:val="00B51F0B"/>
    <w:rsid w:val="00B546E9"/>
    <w:rsid w:val="00B57C04"/>
    <w:rsid w:val="00B60C5B"/>
    <w:rsid w:val="00B649AC"/>
    <w:rsid w:val="00B76202"/>
    <w:rsid w:val="00B856E3"/>
    <w:rsid w:val="00B86E96"/>
    <w:rsid w:val="00B95605"/>
    <w:rsid w:val="00B96DDA"/>
    <w:rsid w:val="00BA42CE"/>
    <w:rsid w:val="00BB544A"/>
    <w:rsid w:val="00BB7263"/>
    <w:rsid w:val="00BD0826"/>
    <w:rsid w:val="00BD78EC"/>
    <w:rsid w:val="00BE35E2"/>
    <w:rsid w:val="00BE5010"/>
    <w:rsid w:val="00BE5593"/>
    <w:rsid w:val="00C026F1"/>
    <w:rsid w:val="00C040A6"/>
    <w:rsid w:val="00C060A8"/>
    <w:rsid w:val="00C12DED"/>
    <w:rsid w:val="00C147DE"/>
    <w:rsid w:val="00C25A07"/>
    <w:rsid w:val="00C25F13"/>
    <w:rsid w:val="00C30462"/>
    <w:rsid w:val="00C31E1A"/>
    <w:rsid w:val="00C330A0"/>
    <w:rsid w:val="00C3335B"/>
    <w:rsid w:val="00C410CF"/>
    <w:rsid w:val="00C433DD"/>
    <w:rsid w:val="00C52651"/>
    <w:rsid w:val="00C57830"/>
    <w:rsid w:val="00C60EF8"/>
    <w:rsid w:val="00C65F6A"/>
    <w:rsid w:val="00C67336"/>
    <w:rsid w:val="00C67487"/>
    <w:rsid w:val="00C753AC"/>
    <w:rsid w:val="00C76D6A"/>
    <w:rsid w:val="00C76DD0"/>
    <w:rsid w:val="00C83940"/>
    <w:rsid w:val="00C871E3"/>
    <w:rsid w:val="00C94A0A"/>
    <w:rsid w:val="00CA4E5C"/>
    <w:rsid w:val="00CB08C2"/>
    <w:rsid w:val="00CE2681"/>
    <w:rsid w:val="00CE4BE8"/>
    <w:rsid w:val="00D005FA"/>
    <w:rsid w:val="00D06898"/>
    <w:rsid w:val="00D0735A"/>
    <w:rsid w:val="00D34452"/>
    <w:rsid w:val="00D346E4"/>
    <w:rsid w:val="00D51174"/>
    <w:rsid w:val="00D6169B"/>
    <w:rsid w:val="00D63C43"/>
    <w:rsid w:val="00D67C14"/>
    <w:rsid w:val="00D80202"/>
    <w:rsid w:val="00D8076B"/>
    <w:rsid w:val="00D82A51"/>
    <w:rsid w:val="00D8353B"/>
    <w:rsid w:val="00D84351"/>
    <w:rsid w:val="00D8575B"/>
    <w:rsid w:val="00D86043"/>
    <w:rsid w:val="00D91B88"/>
    <w:rsid w:val="00DA643E"/>
    <w:rsid w:val="00DA66A6"/>
    <w:rsid w:val="00DA78AD"/>
    <w:rsid w:val="00DC1316"/>
    <w:rsid w:val="00DC4E1B"/>
    <w:rsid w:val="00DD24A7"/>
    <w:rsid w:val="00DD7258"/>
    <w:rsid w:val="00DE4679"/>
    <w:rsid w:val="00DF611B"/>
    <w:rsid w:val="00E12516"/>
    <w:rsid w:val="00E138D5"/>
    <w:rsid w:val="00E200C7"/>
    <w:rsid w:val="00E360C0"/>
    <w:rsid w:val="00E451E3"/>
    <w:rsid w:val="00E55441"/>
    <w:rsid w:val="00E80D1D"/>
    <w:rsid w:val="00E85C07"/>
    <w:rsid w:val="00E90657"/>
    <w:rsid w:val="00E9272B"/>
    <w:rsid w:val="00E9711B"/>
    <w:rsid w:val="00EB2539"/>
    <w:rsid w:val="00EB5591"/>
    <w:rsid w:val="00ED243C"/>
    <w:rsid w:val="00EE1A01"/>
    <w:rsid w:val="00EF2810"/>
    <w:rsid w:val="00EF6E25"/>
    <w:rsid w:val="00F0088A"/>
    <w:rsid w:val="00F01615"/>
    <w:rsid w:val="00F10B92"/>
    <w:rsid w:val="00F31E05"/>
    <w:rsid w:val="00F32599"/>
    <w:rsid w:val="00F33176"/>
    <w:rsid w:val="00F335C4"/>
    <w:rsid w:val="00F616B0"/>
    <w:rsid w:val="00F74B57"/>
    <w:rsid w:val="00F763C8"/>
    <w:rsid w:val="00F8043E"/>
    <w:rsid w:val="00F91A7C"/>
    <w:rsid w:val="00F93EE5"/>
    <w:rsid w:val="00FA0515"/>
    <w:rsid w:val="00FA4EB0"/>
    <w:rsid w:val="00FC27D6"/>
    <w:rsid w:val="00FD4929"/>
    <w:rsid w:val="00F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36808C66"/>
  <w15:docId w15:val="{8EBF040E-526C-4D69-AFED-231EBEC4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4D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319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1319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13191"/>
    <w:pPr>
      <w:pBdr>
        <w:top w:val="single" w:sz="6" w:space="1" w:color="auto"/>
      </w:pBdr>
      <w:tabs>
        <w:tab w:val="left" w:pos="1440"/>
        <w:tab w:val="left" w:pos="1800"/>
      </w:tabs>
      <w:jc w:val="both"/>
    </w:pPr>
  </w:style>
  <w:style w:type="paragraph" w:styleId="BalloonText">
    <w:name w:val="Balloon Text"/>
    <w:basedOn w:val="Normal"/>
    <w:semiHidden/>
    <w:rsid w:val="004E10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08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4B364E"/>
    <w:pPr>
      <w:ind w:left="720"/>
      <w:contextualSpacing/>
      <w:textAlignment w:val="auto"/>
    </w:pPr>
  </w:style>
  <w:style w:type="paragraph" w:customStyle="1" w:styleId="Default">
    <w:name w:val="Default"/>
    <w:rsid w:val="00EE1A0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05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5FA"/>
    <w:rPr>
      <w:color w:val="605E5C"/>
      <w:shd w:val="clear" w:color="auto" w:fill="E1DFDD"/>
    </w:rPr>
  </w:style>
  <w:style w:type="paragraph" w:customStyle="1" w:styleId="xxmsonormal">
    <w:name w:val="x_xmsonormal"/>
    <w:basedOn w:val="Normal"/>
    <w:rsid w:val="001F606B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</w:rPr>
  </w:style>
  <w:style w:type="paragraph" w:customStyle="1" w:styleId="ql-align-justify">
    <w:name w:val="ql-align-justify"/>
    <w:basedOn w:val="Normal"/>
    <w:rsid w:val="008960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0161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henscollege.edu.gr/the-experience/optional-activities/summer-programs/elementary-summer-program" TargetMode="External"/><Relationship Id="rId13" Type="http://schemas.openxmlformats.org/officeDocument/2006/relationships/hyperlink" Target="mailto:metafora@athenscollege.edu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pecialprograms@athenscollege.edu.g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tafora@athenscollege.edu.g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pecialprograms@athenscollege.edu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ousiesep@athenscollege.edu.gr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&#928;&#961;&#972;&#964;&#965;&#960;&#945;\Gree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Greek.dot</Template>
  <TotalTime>91</TotalTime>
  <Pages>2</Pages>
  <Words>392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Προς</vt:lpstr>
    </vt:vector>
  </TitlesOfParts>
  <Company>Athens College EES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Kornaraki</dc:creator>
  <cp:lastModifiedBy>Κατερίνα Κορναράκη</cp:lastModifiedBy>
  <cp:revision>9</cp:revision>
  <cp:lastPrinted>2026-06-15T12:39:00Z</cp:lastPrinted>
  <dcterms:created xsi:type="dcterms:W3CDTF">2026-06-08T07:50:00Z</dcterms:created>
  <dcterms:modified xsi:type="dcterms:W3CDTF">2026-06-15T13:11:00Z</dcterms:modified>
</cp:coreProperties>
</file>